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pPr w:leftFromText="187" w:rightFromText="187" w:vertAnchor="page" w:horzAnchor="page" w:tblpXSpec="center" w:tblpY="1139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6480"/>
        <w:gridCol w:w="3240"/>
      </w:tblGrid>
      <w:tr w:rsidR="00B22378">
        <w:trPr>
          <w:trHeight w:hRule="exact" w:val="576"/>
        </w:trPr>
        <w:tc>
          <w:tcPr>
            <w:tcW w:w="6480" w:type="dxa"/>
            <w:shd w:val="clear" w:color="auto" w:fill="auto"/>
            <w:vAlign w:val="bottom"/>
          </w:tcPr>
          <w:p w:rsidR="00215D2F" w:rsidRDefault="008D0070" w:rsidP="007715D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1" layoutInCell="0" allowOverlap="1" wp14:anchorId="7C4B47E0" wp14:editId="6F114A38">
                      <wp:simplePos x="0" y="0"/>
                      <wp:positionH relativeFrom="page">
                        <wp:posOffset>723900</wp:posOffset>
                      </wp:positionH>
                      <wp:positionV relativeFrom="page">
                        <wp:posOffset>1163955</wp:posOffset>
                      </wp:positionV>
                      <wp:extent cx="4138930" cy="3502025"/>
                      <wp:effectExtent l="0" t="1905" r="4445" b="1270"/>
                      <wp:wrapNone/>
                      <wp:docPr id="65" name="Rectangle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8930" cy="35020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7E3BC"/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2" o:spid="_x0000_s1026" style="position:absolute;margin-left:57pt;margin-top:91.65pt;width:325.9pt;height:275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" o:allowincell="f" fillcolor="#d7e3bc" stroked="f">
                      <v:fill color2="white [3212]" rotate="t" focusposition="1" focussize="" focus="100%" type="gradientRadial">
                        <o:fill v:ext="view" type="gradientCenter"/>
                      </v:fill>
                      <w10:wrap anchorx="page" anchory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1" layoutInCell="0" allowOverlap="1" wp14:anchorId="05592B47" wp14:editId="48DDE9AE">
                      <wp:simplePos x="0" y="0"/>
                      <wp:positionH relativeFrom="page">
                        <wp:posOffset>4857750</wp:posOffset>
                      </wp:positionH>
                      <wp:positionV relativeFrom="page">
                        <wp:posOffset>1162050</wp:posOffset>
                      </wp:positionV>
                      <wp:extent cx="2057400" cy="3502025"/>
                      <wp:effectExtent l="0" t="0" r="0" b="3175"/>
                      <wp:wrapNone/>
                      <wp:docPr id="64" name="Text Box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350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312F0" w:rsidRDefault="0076219A">
                                  <w:bookmarkStart w:id="0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E31689" wp14:editId="2DE4301B">
                                        <wp:extent cx="2057400" cy="1509673"/>
                                        <wp:effectExtent l="0" t="0" r="0" b="0"/>
                                        <wp:docPr id="1" name="Bildobjekt 1" descr="\\snfs03\home$\Personal\D\davsun2\Skrivbord\uppsal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snfs03\home$\Personal\D\davsun2\Skrivbord\uppsal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15096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7" o:spid="_x0000_s1026" type="#_x0000_t202" style="position:absolute;margin-left:382.5pt;margin-top:91.5pt;width:162pt;height:275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FnrwIAAK0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" o:allowincell="f" filled="f" stroked="f">
                      <v:textbox inset="0,0,0,0">
                        <w:txbxContent>
                          <w:p w:rsidR="000312F0" w:rsidRDefault="007621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31689" wp14:editId="2DE4301B">
                                  <wp:extent cx="2057400" cy="1509673"/>
                                  <wp:effectExtent l="0" t="0" r="0" b="0"/>
                                  <wp:docPr id="1" name="Bildobjekt 1" descr="\\snfs03\home$\Personal\D\davsun2\Skrivbord\uppsa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nfs03\home$\Personal\D\davsun2\Skrivbord\uppsa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50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1" layoutInCell="0" allowOverlap="1" wp14:anchorId="045A9C78" wp14:editId="23315C6C">
                      <wp:simplePos x="0" y="0"/>
                      <wp:positionH relativeFrom="page">
                        <wp:posOffset>4855210</wp:posOffset>
                      </wp:positionH>
                      <wp:positionV relativeFrom="page">
                        <wp:posOffset>711835</wp:posOffset>
                      </wp:positionV>
                      <wp:extent cx="2057400" cy="455295"/>
                      <wp:effectExtent l="0" t="0" r="2540" b="4445"/>
                      <wp:wrapNone/>
                      <wp:docPr id="63" name="Rectangl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455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3D69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inorHAnsi" w:hAnsiTheme="minorHAnsi" w:cstheme="minorHAnsi"/>
                                      <w:b w:val="0"/>
                                    </w:rPr>
                                    <w:id w:val="-440915568"/>
                                    <w:placeholder>
                                      <w:docPart w:val="251259CB306C4C7B9975AC9C5DE42B3E"/>
                                    </w:placeholder>
                                  </w:sdtPr>
                                  <w:sdtEndPr/>
                                  <w:sdtContent>
                                    <w:p w:rsidR="007715D2" w:rsidRPr="00AD70FF" w:rsidRDefault="009409A6">
                                      <w:pPr>
                                        <w:pStyle w:val="Nyhetsbrevetsvolym"/>
                                        <w:rPr>
                                          <w:rFonts w:asciiTheme="minorHAnsi" w:hAnsiTheme="minorHAnsi" w:cstheme="minorHAnsi"/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b w:val="0"/>
                                        </w:rPr>
                                        <w:t>David Sundblad</w:t>
                                      </w:r>
                                    </w:p>
                                    <w:p w:rsidR="00215D2F" w:rsidRPr="00AD70FF" w:rsidRDefault="00521FF4">
                                      <w:pPr>
                                        <w:pStyle w:val="Nyhetsbrevetsvolym"/>
                                        <w:rPr>
                                          <w:rFonts w:asciiTheme="minorHAnsi" w:hAnsiTheme="minorHAnsi" w:cstheme="minorHAnsi"/>
                                          <w:b w:val="0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 w:cstheme="minorHAnsi"/>
                                          <w:b w:val="0"/>
                                        </w:rPr>
                                        <w:t>Höst</w:t>
                                      </w:r>
                                      <w:r w:rsidR="000D1669">
                                        <w:rPr>
                                          <w:rFonts w:asciiTheme="minorHAnsi" w:hAnsiTheme="minorHAnsi" w:cstheme="minorHAnsi"/>
                                          <w:b w:val="0"/>
                                        </w:rPr>
                                        <w:t>terminen 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6" o:spid="_x0000_s1027" style="position:absolute;margin-left:382.3pt;margin-top:56.05pt;width:162pt;height:35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" o:allowincell="f" fillcolor="#c3d69b" stroked="f">
                      <v:textbox>
                        <w:txbxContent>
                          <w:sdt>
                            <w:sdtPr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id w:val="-440915568"/>
                              <w:placeholder>
                                <w:docPart w:val="251259CB306C4C7B9975AC9C5DE42B3E"/>
                              </w:placeholder>
                            </w:sdtPr>
                            <w:sdtEndPr/>
                            <w:sdtContent>
                              <w:p w:rsidR="007715D2" w:rsidRPr="00AD70FF" w:rsidRDefault="009409A6">
                                <w:pPr>
                                  <w:pStyle w:val="Nyhetsbrevetsvolym"/>
                                  <w:rPr>
                                    <w:rFonts w:asciiTheme="minorHAnsi" w:hAnsiTheme="minorHAnsi" w:cstheme="minorHAnsi"/>
                                    <w:b w:val="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 w:val="0"/>
                                  </w:rPr>
                                  <w:t>David Sundblad</w:t>
                                </w:r>
                              </w:p>
                              <w:p w:rsidR="00215D2F" w:rsidRPr="00AD70FF" w:rsidRDefault="00521FF4">
                                <w:pPr>
                                  <w:pStyle w:val="Nyhetsbrevetsvolym"/>
                                  <w:rPr>
                                    <w:rFonts w:asciiTheme="minorHAnsi" w:hAnsiTheme="minorHAnsi" w:cstheme="minorHAnsi"/>
                                    <w:b w:val="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 w:val="0"/>
                                  </w:rPr>
                                  <w:t>Höst</w:t>
                                </w:r>
                                <w:r w:rsidR="000D1669">
                                  <w:rPr>
                                    <w:rFonts w:asciiTheme="minorHAnsi" w:hAnsiTheme="minorHAnsi" w:cstheme="minorHAnsi"/>
                                    <w:b w:val="0"/>
                                  </w:rPr>
                                  <w:t>terminen 2016</w:t>
                                </w:r>
                              </w:p>
                            </w:sdtContent>
                          </w:sdt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40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15D2F" w:rsidRDefault="00215D2F">
            <w:pPr>
              <w:pStyle w:val="Nyhetsbrevetsvolym"/>
            </w:pPr>
          </w:p>
        </w:tc>
      </w:tr>
      <w:tr w:rsidR="00B22378">
        <w:trPr>
          <w:trHeight w:val="5584"/>
        </w:trPr>
        <w:tc>
          <w:tcPr>
            <w:tcW w:w="6480" w:type="dxa"/>
            <w:shd w:val="clear" w:color="auto" w:fill="auto"/>
            <w:vAlign w:val="bottom"/>
          </w:tcPr>
          <w:p w:rsidR="000B58DF" w:rsidRPr="004B42B6" w:rsidRDefault="000D1669" w:rsidP="000D7888">
            <w:pPr>
              <w:pStyle w:val="Rubrikpnyhetsbrevet"/>
              <w:framePr w:hSpace="0" w:wrap="auto" w:vAnchor="margin" w:hAnchor="text" w:yAlign="inline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In town</w:t>
            </w:r>
          </w:p>
        </w:tc>
        <w:tc>
          <w:tcPr>
            <w:tcW w:w="3240" w:type="dxa"/>
            <w:vMerge/>
            <w:shd w:val="clear" w:color="auto" w:fill="auto"/>
          </w:tcPr>
          <w:p w:rsidR="00215D2F" w:rsidRDefault="00215D2F"/>
        </w:tc>
      </w:tr>
      <w:tr w:rsidR="00B22378">
        <w:trPr>
          <w:trHeight w:hRule="exact" w:val="720"/>
        </w:trPr>
        <w:tc>
          <w:tcPr>
            <w:tcW w:w="6480" w:type="dxa"/>
            <w:shd w:val="clear" w:color="auto" w:fill="auto"/>
            <w:vAlign w:val="bottom"/>
          </w:tcPr>
          <w:p w:rsidR="00215D2F" w:rsidRDefault="008D0070" w:rsidP="006B565A">
            <w:pPr>
              <w:pStyle w:val="rubrik4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2850606D" wp14:editId="2E9007A5">
                      <wp:simplePos x="0" y="0"/>
                      <wp:positionH relativeFrom="page">
                        <wp:posOffset>739775</wp:posOffset>
                      </wp:positionH>
                      <wp:positionV relativeFrom="page">
                        <wp:posOffset>4937760</wp:posOffset>
                      </wp:positionV>
                      <wp:extent cx="4001770" cy="4462145"/>
                      <wp:effectExtent l="0" t="3810" r="1905" b="1270"/>
                      <wp:wrapNone/>
                      <wp:docPr id="61" name="Text Box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1770" cy="4462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65A" w:rsidRPr="006B565A" w:rsidRDefault="00C04A61" w:rsidP="006B565A">
                                  <w:pPr>
                                    <w:jc w:val="both"/>
                                    <w:rPr>
                                      <w:rFonts w:asciiTheme="majorHAnsi" w:hAnsi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32"/>
                                      <w:szCs w:val="32"/>
                                    </w:rPr>
                                    <w:t>Läroplanens centrala innehåll</w:t>
                                  </w:r>
                                </w:p>
                                <w:p w:rsidR="008064C0" w:rsidRDefault="00A353EA" w:rsidP="008064C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Visa tilltro till sin förmåga att använda språket i olika situationer och för skilda syften.</w:t>
                                  </w:r>
                                </w:p>
                                <w:p w:rsidR="00A353EA" w:rsidRDefault="00A353EA" w:rsidP="008064C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353EA"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Genom undervisningen ska eleverna ges möjlighet att utveckla en allsidig kommunikativ förmåga.</w:t>
                                  </w:r>
                                </w:p>
                                <w:p w:rsidR="00A353EA" w:rsidRDefault="00A353EA" w:rsidP="008064C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I mötet med talat språk och texter ska eleverna ges möjlighet att utveckla förmågan att sätta innehållet i relation till egna erfarenheter, livsvillkor och intressen.</w:t>
                                  </w:r>
                                </w:p>
                                <w:p w:rsidR="00A353EA" w:rsidRPr="00A353EA" w:rsidRDefault="00A353EA" w:rsidP="008064C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Undervisningen ska bidra till att eleverna utvecklar kunskaper i att söka, värdera, välja och tillägna sig innehållet i talat språk och texter från olika källor.</w:t>
                                  </w:r>
                                </w:p>
                                <w:p w:rsidR="00E1586A" w:rsidRPr="006B565A" w:rsidRDefault="00AB2B61" w:rsidP="006B565A">
                                  <w:pPr>
                                    <w:jc w:val="both"/>
                                    <w:rPr>
                                      <w:rFonts w:asciiTheme="majorHAnsi" w:hAnsiTheme="maj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32"/>
                                      <w:szCs w:val="32"/>
                                    </w:rPr>
                                    <w:t>Kursplan, Engelska</w:t>
                                  </w:r>
                                </w:p>
                                <w:p w:rsidR="00BE7ED5" w:rsidRDefault="00BE7ED5" w:rsidP="00BE7ED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Aktuella och för eleverna välbekanta ämnesområden.</w:t>
                                  </w:r>
                                </w:p>
                                <w:p w:rsidR="00BE7ED5" w:rsidRDefault="00BE7ED5" w:rsidP="00BE7ED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Talad engelska och texter från olika medier.</w:t>
                                  </w:r>
                                </w:p>
                                <w:p w:rsidR="006079A5" w:rsidRDefault="00BE7ED5" w:rsidP="006079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Muntliga och skriftliga instruktioner och beskrivningar.</w:t>
                                  </w:r>
                                </w:p>
                                <w:p w:rsidR="006079A5" w:rsidRDefault="006079A5" w:rsidP="006079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Språkliga företeelser som uttal, intonation, grammatiska strukturer, satsbyggnad, ord med olika stilvärden samt fasta språkliga uttryck i det språk eleverna möter.</w:t>
                                  </w:r>
                                </w:p>
                                <w:p w:rsidR="00934C4E" w:rsidRDefault="00934C4E" w:rsidP="006079A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5C3238" w:rsidRPr="005C3238" w:rsidRDefault="005C3238" w:rsidP="005C3238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4" o:spid="_x0000_s1028" type="#_x0000_t202" style="position:absolute;margin-left:58.25pt;margin-top:388.8pt;width:315.1pt;height:351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" o:allowincell="f" filled="f" stroked="f" strokecolor="#bfbfbf [2412]">
                      <v:textbox inset="3.6pt,,3.6pt">
                        <w:txbxContent>
                          <w:p w:rsidR="006B565A" w:rsidRPr="006B565A" w:rsidRDefault="00C04A61" w:rsidP="006B565A">
                            <w:pPr>
                              <w:jc w:val="both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Läroplanens centrala innehåll</w:t>
                            </w:r>
                          </w:p>
                          <w:p w:rsidR="008064C0" w:rsidRDefault="00A353EA" w:rsidP="008064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Visa tilltro till sin förmåga att använda språket i olika situationer och för skilda syften.</w:t>
                            </w:r>
                          </w:p>
                          <w:p w:rsidR="00A353EA" w:rsidRDefault="00A353EA" w:rsidP="008064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353EA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Genom undervisningen ska eleverna ges möjlighet att utveckla en allsidig kommunikativ förmåga.</w:t>
                            </w:r>
                          </w:p>
                          <w:p w:rsidR="00A353EA" w:rsidRDefault="00A353EA" w:rsidP="008064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I mötet med talat språk och texter ska eleverna ges möjlighet att utveckla förmågan att sätta innehållet i relation till egna erfarenheter, livsvillkor och intressen.</w:t>
                            </w:r>
                          </w:p>
                          <w:p w:rsidR="00A353EA" w:rsidRPr="00A353EA" w:rsidRDefault="00A353EA" w:rsidP="008064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Undervisningen ska bidra till att eleverna utvecklar kunskaper i att söka, värdera, välja och tillägna sig innehållet i talat språk och texter från olika källor.</w:t>
                            </w:r>
                          </w:p>
                          <w:p w:rsidR="00E1586A" w:rsidRPr="006B565A" w:rsidRDefault="00AB2B61" w:rsidP="006B565A">
                            <w:pPr>
                              <w:jc w:val="both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Kursplan, Engelska</w:t>
                            </w:r>
                          </w:p>
                          <w:p w:rsidR="00BE7ED5" w:rsidRDefault="00BE7ED5" w:rsidP="00BE7E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Aktuella och för eleverna välbekanta ämnesområden.</w:t>
                            </w:r>
                          </w:p>
                          <w:p w:rsidR="00BE7ED5" w:rsidRDefault="00BE7ED5" w:rsidP="00BE7E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Talad engelska och texter från olika medier.</w:t>
                            </w:r>
                          </w:p>
                          <w:p w:rsidR="006079A5" w:rsidRDefault="00BE7ED5" w:rsidP="006079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Muntliga och skriftliga instruktioner och beskrivningar.</w:t>
                            </w:r>
                          </w:p>
                          <w:p w:rsidR="006079A5" w:rsidRDefault="006079A5" w:rsidP="006079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Språkliga företeelser som uttal, intonation, grammatiska strukturer, satsbyggnad, ord med olika stilvärden samt fasta språkliga uttryck i det språk eleverna möter.</w:t>
                            </w:r>
                          </w:p>
                          <w:p w:rsidR="00934C4E" w:rsidRDefault="00934C4E" w:rsidP="006079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5C3238" w:rsidRPr="005C3238" w:rsidRDefault="005C3238" w:rsidP="005C323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0" allowOverlap="1" wp14:anchorId="4060F0BA" wp14:editId="61FFE390">
                      <wp:simplePos x="0" y="0"/>
                      <wp:positionH relativeFrom="page">
                        <wp:posOffset>4855210</wp:posOffset>
                      </wp:positionH>
                      <wp:positionV relativeFrom="page">
                        <wp:posOffset>4665980</wp:posOffset>
                      </wp:positionV>
                      <wp:extent cx="2057400" cy="4509135"/>
                      <wp:effectExtent l="0" t="0" r="2540" b="0"/>
                      <wp:wrapNone/>
                      <wp:docPr id="60" name="Text Box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45091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15D2F" w:rsidRPr="006B565A" w:rsidRDefault="0014627D">
                                  <w:pPr>
                                    <w:pStyle w:val="Sidofltetsrubrik"/>
                                    <w:rPr>
                                      <w:szCs w:val="24"/>
                                    </w:rPr>
                                  </w:pPr>
                                  <w:r w:rsidRPr="006B565A">
                                    <w:rPr>
                                      <w:szCs w:val="24"/>
                                    </w:rPr>
                                    <w:t>Kunskapskrav</w:t>
                                  </w:r>
                                  <w:r w:rsidR="000B3B1F">
                                    <w:rPr>
                                      <w:szCs w:val="24"/>
                                    </w:rPr>
                                    <w:t xml:space="preserve"> E</w:t>
                                  </w:r>
                                </w:p>
                                <w:p w:rsidR="00D7052D" w:rsidRPr="00C94062" w:rsidRDefault="000F6DE3" w:rsidP="00517649">
                                  <w:pPr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Eleven kan förstå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det huvudsakliga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innehållet och uppfatta tydliga detaljer 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i talad engelska i måttligt tempo samt i lättillgängliga texter i olika genrer. Eleven visar sin förståelse genom att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översiktligt 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redogöra för, diskutera och kommentera innehåll och detaljer samt genom att med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godtagbart 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resultat agera utifrån budskap och instruktioner i innehållet.</w:t>
                                  </w:r>
                                  <w:r w:rsidRPr="000F6DE3"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I muntliga och skriftliga framställningar i olika genrer kan eleven formulera sig </w:t>
                                  </w:r>
                                  <w:r>
                                    <w:rPr>
                                      <w:rFonts w:ascii="Garamond" w:hAnsi="Garamond" w:cs="Garamond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enkelt, begripligt och relativt sammanhängande</w:t>
                                  </w:r>
                                  <w:r>
                                    <w:rPr>
                                      <w:rFonts w:ascii="Garamond" w:hAnsi="Garamond" w:cs="Garamond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3" o:spid="_x0000_s1029" type="#_x0000_t202" style="position:absolute;margin-left:382.3pt;margin-top:367.4pt;width:162pt;height:355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" o:allowincell="f" fillcolor="#f2f2f2 [3052]" stroked="f" strokecolor="#bfbfbf [2412]">
                      <v:textbox inset="14.4pt,7.2pt,14.4pt,7.2pt">
                        <w:txbxContent>
                          <w:p w:rsidR="00215D2F" w:rsidRPr="006B565A" w:rsidRDefault="0014627D">
                            <w:pPr>
                              <w:pStyle w:val="Sidofltetsrubrik"/>
                              <w:rPr>
                                <w:szCs w:val="24"/>
                              </w:rPr>
                            </w:pPr>
                            <w:r w:rsidRPr="006B565A">
                              <w:rPr>
                                <w:szCs w:val="24"/>
                              </w:rPr>
                              <w:t>Kunskapskrav</w:t>
                            </w:r>
                            <w:r w:rsidR="000B3B1F">
                              <w:rPr>
                                <w:szCs w:val="24"/>
                              </w:rPr>
                              <w:t xml:space="preserve"> E</w:t>
                            </w:r>
                          </w:p>
                          <w:p w:rsidR="00D7052D" w:rsidRPr="00C94062" w:rsidRDefault="000F6DE3" w:rsidP="00517649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Eleven kan förstå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det huvudsakliga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innehållet och uppfatta tydliga detaljer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i talad engelska i måttligt tempo samt i lättillgängliga texter i olika genrer. Eleven visar sin förståelse genom att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översiktligt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redogöra för, diskutera och kommentera innehåll och detaljer samt genom att med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godtagbart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resultat agera utifrån budskap och instruktioner i innehållet.</w:t>
                            </w:r>
                            <w:r w:rsidRPr="000F6DE3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I muntliga och skriftliga framställningar i olika genrer kan eleven formulera sig 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enkelt, begripligt och relativt sammanhängande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1" layoutInCell="0" allowOverlap="1" wp14:anchorId="30C9FCE8" wp14:editId="4FF811D8">
                      <wp:simplePos x="0" y="0"/>
                      <wp:positionH relativeFrom="page">
                        <wp:posOffset>723900</wp:posOffset>
                      </wp:positionH>
                      <wp:positionV relativeFrom="page">
                        <wp:posOffset>711835</wp:posOffset>
                      </wp:positionV>
                      <wp:extent cx="6204585" cy="3995420"/>
                      <wp:effectExtent l="0" t="0" r="0" b="0"/>
                      <wp:wrapNone/>
                      <wp:docPr id="59" name="Rectangle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4585" cy="39954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D7E3BC"/>
                                  </a:gs>
                                  <a:gs pos="10000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2" o:spid="_x0000_s1026" style="position:absolute;margin-left:57pt;margin-top:56.05pt;width:488.55pt;height:314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" o:allowincell="f" fillcolor="#d7e3bc" stroked="f">
                      <v:fill color2="white [3212]" rotate="t" focusposition="1" focussize="" focus="100%" type="gradientRadial">
                        <o:fill v:ext="view" type="gradientCenter"/>
                      </v:fill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40" w:type="dxa"/>
            <w:vMerge/>
            <w:shd w:val="clear" w:color="auto" w:fill="auto"/>
            <w:vAlign w:val="bottom"/>
          </w:tcPr>
          <w:p w:rsidR="00215D2F" w:rsidRDefault="00215D2F">
            <w:pPr>
              <w:pStyle w:val="rubrik4"/>
            </w:pPr>
          </w:p>
        </w:tc>
      </w:tr>
      <w:tr w:rsidR="00B22378">
        <w:trPr>
          <w:trHeight w:val="4423"/>
        </w:trPr>
        <w:tc>
          <w:tcPr>
            <w:tcW w:w="6480" w:type="dxa"/>
            <w:shd w:val="clear" w:color="auto" w:fill="auto"/>
          </w:tcPr>
          <w:p w:rsidR="00215D2F" w:rsidRDefault="00215D2F"/>
        </w:tc>
        <w:tc>
          <w:tcPr>
            <w:tcW w:w="3240" w:type="dxa"/>
            <w:vMerge/>
            <w:shd w:val="clear" w:color="auto" w:fill="auto"/>
          </w:tcPr>
          <w:p w:rsidR="00215D2F" w:rsidRDefault="00215D2F"/>
        </w:tc>
      </w:tr>
    </w:tbl>
    <w:p w:rsidR="00215D2F" w:rsidRDefault="008D0070" w:rsidP="00E1586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0" allowOverlap="1">
                <wp:simplePos x="0" y="0"/>
                <wp:positionH relativeFrom="page">
                  <wp:posOffset>4855210</wp:posOffset>
                </wp:positionH>
                <wp:positionV relativeFrom="page">
                  <wp:posOffset>9125585</wp:posOffset>
                </wp:positionV>
                <wp:extent cx="2057400" cy="274320"/>
                <wp:effectExtent l="0" t="635" r="2540" b="1270"/>
                <wp:wrapNone/>
                <wp:docPr id="58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74320"/>
                        </a:xfrm>
                        <a:prstGeom prst="rect">
                          <a:avLst/>
                        </a:prstGeom>
                        <a:solidFill>
                          <a:srgbClr val="C3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0FF" w:rsidRPr="00B13578" w:rsidRDefault="00AD70FF" w:rsidP="00AD70FF">
                            <w:pPr>
                              <w:jc w:val="right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13578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År 7-9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30" style="position:absolute;margin-left:382.3pt;margin-top:718.55pt;width:162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" o:allowincell="f" fillcolor="#c3d69b" stroked="f">
                <v:textbox>
                  <w:txbxContent>
                    <w:p w:rsidR="00AD70FF" w:rsidRPr="00B13578" w:rsidRDefault="00AD70FF" w:rsidP="00AD70FF">
                      <w:pPr>
                        <w:jc w:val="right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B13578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År 7-9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224D3D">
        <w:br w:type="page"/>
      </w:r>
    </w:p>
    <w:tbl>
      <w:tblPr>
        <w:tblStyle w:val="Tabellrutnt"/>
        <w:tblW w:w="97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left w:w="144" w:type="dxa"/>
          <w:bottom w:w="14" w:type="dxa"/>
          <w:right w:w="144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B22378">
        <w:trPr>
          <w:trHeight w:hRule="exact" w:val="576"/>
          <w:jc w:val="center"/>
        </w:trPr>
        <w:tc>
          <w:tcPr>
            <w:tcW w:w="9720" w:type="dxa"/>
            <w:gridSpan w:val="3"/>
            <w:shd w:val="clear" w:color="auto" w:fill="auto"/>
            <w:vAlign w:val="bottom"/>
          </w:tcPr>
          <w:p w:rsidR="0023196C" w:rsidRDefault="0023196C">
            <w:pPr>
              <w:pStyle w:val="Sidnummervnster"/>
              <w:ind w:left="0"/>
            </w:pPr>
          </w:p>
        </w:tc>
      </w:tr>
      <w:tr w:rsidR="00B22378">
        <w:trPr>
          <w:trHeight w:hRule="exact" w:val="720"/>
          <w:jc w:val="center"/>
        </w:trPr>
        <w:tc>
          <w:tcPr>
            <w:tcW w:w="3240" w:type="dxa"/>
            <w:shd w:val="clear" w:color="auto" w:fill="auto"/>
            <w:vAlign w:val="bottom"/>
          </w:tcPr>
          <w:p w:rsidR="0023196C" w:rsidRDefault="0023196C">
            <w:pPr>
              <w:pStyle w:val="rubrik4"/>
            </w:pPr>
          </w:p>
          <w:p w:rsidR="00215D2F" w:rsidRDefault="008D0070">
            <w:pPr>
              <w:pStyle w:val="rubrik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0" allowOverlap="1">
                      <wp:simplePos x="0" y="0"/>
                      <wp:positionH relativeFrom="page">
                        <wp:posOffset>786130</wp:posOffset>
                      </wp:positionH>
                      <wp:positionV relativeFrom="page">
                        <wp:posOffset>1069975</wp:posOffset>
                      </wp:positionV>
                      <wp:extent cx="2057400" cy="2701925"/>
                      <wp:effectExtent l="0" t="3175" r="4445" b="0"/>
                      <wp:wrapNone/>
                      <wp:docPr id="57" name="Text Box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70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196C" w:rsidRDefault="001032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38350" cy="1362476"/>
                                        <wp:effectExtent l="0" t="0" r="0" b="9525"/>
                                        <wp:docPr id="2" name="Bildobjekt 2" descr="\\snfs03\home$\Personal\D\davsun2\Skrivbord\110515-24 uppsal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snfs03\home$\Personal\D\davsun2\Skrivbord\110515-24 uppsal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8350" cy="13624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0326C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23196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94DCED" wp14:editId="60EC67AE">
                                        <wp:extent cx="2057400" cy="1257842"/>
                                        <wp:effectExtent l="0" t="0" r="0" b="0"/>
                                        <wp:docPr id="7" name="Bildobjekt 7" descr="\\snfs03\home$\Personal\D\davsun2\Skrivbord\Design-elements-Aerospace-and-Transport-solution-Road-transport-sample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snfs03\home$\Personal\D\davsun2\Skrivbord\Design-elements-Aerospace-and-Transport-solution-Road-transport-sampl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7400" cy="1257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8" o:spid="_x0000_s1031" type="#_x0000_t202" style="position:absolute;left:0;text-align:left;margin-left:61.9pt;margin-top:84.25pt;width:162pt;height:2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3g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" o:allowincell="f" filled="f" stroked="f">
                      <v:textbox inset="0,0,0,0">
                        <w:txbxContent>
                          <w:p w:rsidR="0023196C" w:rsidRDefault="001032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38350" cy="1362476"/>
                                  <wp:effectExtent l="0" t="0" r="0" b="9525"/>
                                  <wp:docPr id="2" name="Bildobjekt 2" descr="\\snfs03\home$\Personal\D\davsun2\Skrivbord\110515-24 uppsa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snfs03\home$\Personal\D\davsun2\Skrivbord\110515-24 uppsa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362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0326C">
                              <w:rPr>
                                <w:noProof/>
                              </w:rPr>
                              <w:t xml:space="preserve"> </w:t>
                            </w:r>
                            <w:r w:rsidR="0023196C">
                              <w:rPr>
                                <w:noProof/>
                              </w:rPr>
                              <w:drawing>
                                <wp:inline distT="0" distB="0" distL="0" distR="0" wp14:anchorId="6394DCED" wp14:editId="60EC67AE">
                                  <wp:extent cx="2057400" cy="1257842"/>
                                  <wp:effectExtent l="0" t="0" r="0" b="0"/>
                                  <wp:docPr id="7" name="Bildobjekt 7" descr="\\snfs03\home$\Personal\D\davsun2\Skrivbord\Design-elements-Aerospace-and-Transport-solution-Road-transport-samp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snfs03\home$\Personal\D\davsun2\Skrivbord\Design-elements-Aerospace-and-Transport-solution-Road-transport-samp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257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480" w:type="dxa"/>
            <w:gridSpan w:val="2"/>
            <w:shd w:val="clear" w:color="auto" w:fill="auto"/>
            <w:vAlign w:val="bottom"/>
          </w:tcPr>
          <w:p w:rsidR="00215D2F" w:rsidRDefault="00402054">
            <w:pPr>
              <w:pStyle w:val="rubrik4"/>
            </w:pPr>
            <w:r>
              <w:t>Examination</w:t>
            </w:r>
          </w:p>
        </w:tc>
      </w:tr>
      <w:tr w:rsidR="00B22378">
        <w:trPr>
          <w:trHeight w:val="3208"/>
          <w:jc w:val="center"/>
        </w:trPr>
        <w:tc>
          <w:tcPr>
            <w:tcW w:w="3240" w:type="dxa"/>
            <w:shd w:val="clear" w:color="auto" w:fill="auto"/>
          </w:tcPr>
          <w:p w:rsidR="00215D2F" w:rsidRDefault="008D00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>
                      <wp:simplePos x="0" y="0"/>
                      <wp:positionH relativeFrom="page">
                        <wp:posOffset>2828290</wp:posOffset>
                      </wp:positionH>
                      <wp:positionV relativeFrom="page">
                        <wp:posOffset>1527175</wp:posOffset>
                      </wp:positionV>
                      <wp:extent cx="4134485" cy="2244725"/>
                      <wp:effectExtent l="0" t="3175" r="0" b="0"/>
                      <wp:wrapNone/>
                      <wp:docPr id="56" name="Text Box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4485" cy="2244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031B" w:rsidRDefault="0023196C" w:rsidP="008669BF">
                                  <w:pPr>
                                    <w:pStyle w:val="Nyhetsbrevetsbrdtext"/>
                                    <w:ind w:left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Muntlig examination av vägbeskrivning</w:t>
                                  </w:r>
                                </w:p>
                                <w:p w:rsidR="0023196C" w:rsidRDefault="0023196C" w:rsidP="008669BF">
                                  <w:pPr>
                                    <w:pStyle w:val="Nyhetsbrevetsbrdtext"/>
                                    <w:ind w:left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Skriftlig examination </w:t>
                                  </w:r>
                                  <w:r w:rsidR="00CB1262">
                                    <w:rPr>
                                      <w:sz w:val="18"/>
                                      <w:szCs w:val="18"/>
                                    </w:rPr>
                                    <w:t>av glosor.</w:t>
                                  </w:r>
                                </w:p>
                                <w:p w:rsidR="00CB1262" w:rsidRPr="00A01FBE" w:rsidRDefault="0059461F" w:rsidP="008669BF">
                                  <w:pPr>
                                    <w:pStyle w:val="Nyhetsbrevetsbrdtext"/>
                                    <w:ind w:left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Hörförståelse.</w:t>
                                  </w: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7" o:spid="_x0000_s1032" type="#_x0000_t202" style="position:absolute;margin-left:222.7pt;margin-top:120.25pt;width:325.55pt;height:176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" o:allowincell="f" filled="f" stroked="f" strokecolor="#bfbfbf [2412]">
                      <v:textbox inset="3.6pt,,3.6pt">
                        <w:txbxContent>
                          <w:p w:rsidR="00A6031B" w:rsidRDefault="0023196C" w:rsidP="008669BF">
                            <w:pPr>
                              <w:pStyle w:val="Nyhetsbrevetsbrdtext"/>
                              <w:ind w:left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Muntlig examination av vägbeskrivning</w:t>
                            </w:r>
                          </w:p>
                          <w:p w:rsidR="0023196C" w:rsidRDefault="0023196C" w:rsidP="008669BF">
                            <w:pPr>
                              <w:pStyle w:val="Nyhetsbrevetsbrdtext"/>
                              <w:ind w:left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Skriftlig examination </w:t>
                            </w:r>
                            <w:r w:rsidR="00CB1262">
                              <w:rPr>
                                <w:sz w:val="18"/>
                                <w:szCs w:val="18"/>
                              </w:rPr>
                              <w:t>av glosor.</w:t>
                            </w:r>
                          </w:p>
                          <w:p w:rsidR="00CB1262" w:rsidRPr="00A01FBE" w:rsidRDefault="0059461F" w:rsidP="008669BF">
                            <w:pPr>
                              <w:pStyle w:val="Nyhetsbrevetsbrdtext"/>
                              <w:ind w:left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Hörförståelse.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3240" w:type="dxa"/>
            <w:shd w:val="clear" w:color="auto" w:fill="auto"/>
          </w:tcPr>
          <w:p w:rsidR="00215D2F" w:rsidRDefault="00215D2F"/>
        </w:tc>
        <w:tc>
          <w:tcPr>
            <w:tcW w:w="3240" w:type="dxa"/>
            <w:shd w:val="clear" w:color="auto" w:fill="auto"/>
          </w:tcPr>
          <w:p w:rsidR="00215D2F" w:rsidRDefault="00215D2F"/>
        </w:tc>
      </w:tr>
      <w:tr w:rsidR="00B22378">
        <w:trPr>
          <w:trHeight w:hRule="exact" w:val="288"/>
          <w:jc w:val="center"/>
        </w:trPr>
        <w:tc>
          <w:tcPr>
            <w:tcW w:w="9720" w:type="dxa"/>
            <w:gridSpan w:val="3"/>
            <w:tcBorders>
              <w:bottom w:val="single" w:sz="4" w:space="0" w:color="C2D69B" w:themeColor="accent3" w:themeTint="99"/>
            </w:tcBorders>
            <w:shd w:val="clear" w:color="auto" w:fill="auto"/>
            <w:vAlign w:val="bottom"/>
          </w:tcPr>
          <w:p w:rsidR="00215D2F" w:rsidRDefault="00215D2F"/>
        </w:tc>
      </w:tr>
      <w:tr w:rsidR="00B22378">
        <w:trPr>
          <w:trHeight w:hRule="exact" w:val="1005"/>
          <w:jc w:val="center"/>
        </w:trPr>
        <w:tc>
          <w:tcPr>
            <w:tcW w:w="3240" w:type="dxa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  <w:shd w:val="clear" w:color="auto" w:fill="auto"/>
            <w:vAlign w:val="center"/>
          </w:tcPr>
          <w:p w:rsidR="00215D2F" w:rsidRDefault="00B13578">
            <w:pPr>
              <w:pStyle w:val="Stortcita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2AD390D3" wp14:editId="1167C68C">
                      <wp:simplePos x="0" y="0"/>
                      <wp:positionH relativeFrom="page">
                        <wp:posOffset>790575</wp:posOffset>
                      </wp:positionH>
                      <wp:positionV relativeFrom="page">
                        <wp:posOffset>4410075</wp:posOffset>
                      </wp:positionV>
                      <wp:extent cx="2038350" cy="4787900"/>
                      <wp:effectExtent l="0" t="0" r="0" b="0"/>
                      <wp:wrapNone/>
                      <wp:docPr id="55" name="Text Box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4787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1FBE" w:rsidRPr="00521FF4" w:rsidRDefault="0014627D" w:rsidP="00264683">
                                  <w:pPr>
                                    <w:pStyle w:val="Sidofltetsrubrik"/>
                                    <w:rPr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521FF4">
                                    <w:rPr>
                                      <w:szCs w:val="24"/>
                                      <w:lang w:val="en-US"/>
                                    </w:rPr>
                                    <w:t>Bärande</w:t>
                                  </w:r>
                                  <w:proofErr w:type="spellEnd"/>
                                  <w:r w:rsidRPr="00521FF4">
                                    <w:rPr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1FF4">
                                    <w:rPr>
                                      <w:szCs w:val="24"/>
                                      <w:lang w:val="en-US"/>
                                    </w:rPr>
                                    <w:t>begrepp</w:t>
                                  </w:r>
                                  <w:proofErr w:type="spellEnd"/>
                                </w:p>
                                <w:p w:rsidR="00A24296" w:rsidRPr="00521FF4" w:rsidRDefault="00A24296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21FF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In town</w:t>
                                  </w:r>
                                </w:p>
                                <w:p w:rsidR="00421D5F" w:rsidRPr="00521FF4" w:rsidRDefault="00421D5F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21FF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Translate</w:t>
                                  </w:r>
                                </w:p>
                                <w:p w:rsidR="00421D5F" w:rsidRPr="00521FF4" w:rsidRDefault="00421D5F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21FF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Read</w:t>
                                  </w:r>
                                </w:p>
                                <w:p w:rsidR="00421D5F" w:rsidRPr="00521FF4" w:rsidRDefault="00421D5F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21FF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Write</w:t>
                                  </w:r>
                                </w:p>
                                <w:p w:rsidR="000D1669" w:rsidRPr="00521FF4" w:rsidRDefault="000D1669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21FF4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Listen</w:t>
                                  </w:r>
                                </w:p>
                                <w:p w:rsidR="00421D5F" w:rsidRDefault="00421D5F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Speak</w:t>
                                  </w:r>
                                </w:p>
                                <w:p w:rsidR="00877803" w:rsidRDefault="00877803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Town</w:t>
                                  </w:r>
                                </w:p>
                                <w:p w:rsidR="00A01FBE" w:rsidRDefault="00877803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Dialogue</w:t>
                                  </w:r>
                                </w:p>
                                <w:p w:rsidR="00877803" w:rsidRDefault="00877803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</w:t>
                                  </w:r>
                                </w:p>
                                <w:p w:rsidR="00877803" w:rsidRDefault="00877803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Explain</w:t>
                                  </w:r>
                                </w:p>
                                <w:p w:rsidR="00877803" w:rsidRDefault="004031F1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Phrases</w:t>
                                  </w:r>
                                </w:p>
                                <w:p w:rsidR="004031F1" w:rsidRDefault="006B6B20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Words</w:t>
                                  </w:r>
                                </w:p>
                                <w:p w:rsidR="006B6B20" w:rsidRDefault="006B6B20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877803" w:rsidRDefault="00877803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95086A" w:rsidRDefault="0095086A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A800D4" w:rsidRPr="00FD4846" w:rsidRDefault="00A800D4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:rsidR="00D4730C" w:rsidRPr="00C035B4" w:rsidRDefault="00D4730C" w:rsidP="000472C2">
                                  <w:pPr>
                                    <w:spacing w:line="36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2880" tIns="91440" rIns="18288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9" o:spid="_x0000_s1033" type="#_x0000_t202" style="position:absolute;margin-left:62.25pt;margin-top:347.25pt;width:160.5pt;height:37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" o:allowincell="f" fillcolor="#f2f2f2 [3052]" stroked="f" strokecolor="#bfbfbf [2412]">
                      <v:textbox inset="14.4pt,7.2pt,14.4pt,7.2pt">
                        <w:txbxContent>
                          <w:p w:rsidR="00A01FBE" w:rsidRPr="001759DE" w:rsidRDefault="0014627D" w:rsidP="00264683">
                            <w:pPr>
                              <w:pStyle w:val="Sidofltetsrubrik"/>
                              <w:rPr>
                                <w:szCs w:val="24"/>
                              </w:rPr>
                            </w:pPr>
                            <w:r w:rsidRPr="001759DE">
                              <w:rPr>
                                <w:szCs w:val="24"/>
                              </w:rPr>
                              <w:t>Bärande begrepp</w:t>
                            </w:r>
                          </w:p>
                          <w:p w:rsidR="00A24296" w:rsidRDefault="00A24296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 town</w:t>
                            </w:r>
                          </w:p>
                          <w:p w:rsidR="00421D5F" w:rsidRPr="001759DE" w:rsidRDefault="00421D5F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bookmarkEnd w:id="1"/>
                            <w:r w:rsidRPr="001759DE">
                              <w:rPr>
                                <w:sz w:val="18"/>
                                <w:szCs w:val="18"/>
                              </w:rPr>
                              <w:t>Translate</w:t>
                            </w:r>
                          </w:p>
                          <w:p w:rsidR="00421D5F" w:rsidRPr="001759DE" w:rsidRDefault="00421D5F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759DE">
                              <w:rPr>
                                <w:sz w:val="18"/>
                                <w:szCs w:val="18"/>
                              </w:rPr>
                              <w:t>Read</w:t>
                            </w:r>
                          </w:p>
                          <w:p w:rsidR="00421D5F" w:rsidRPr="001759DE" w:rsidRDefault="00421D5F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759DE">
                              <w:rPr>
                                <w:sz w:val="18"/>
                                <w:szCs w:val="18"/>
                              </w:rPr>
                              <w:t>Write</w:t>
                            </w:r>
                          </w:p>
                          <w:p w:rsidR="000D1669" w:rsidRPr="001759DE" w:rsidRDefault="000D1669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759DE">
                              <w:rPr>
                                <w:sz w:val="18"/>
                                <w:szCs w:val="18"/>
                              </w:rPr>
                              <w:t>Listen</w:t>
                            </w:r>
                          </w:p>
                          <w:p w:rsidR="00421D5F" w:rsidRDefault="00421D5F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Speak</w:t>
                            </w:r>
                          </w:p>
                          <w:p w:rsidR="00877803" w:rsidRDefault="00877803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Town</w:t>
                            </w:r>
                          </w:p>
                          <w:p w:rsidR="00A01FBE" w:rsidRDefault="00877803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Dialogue</w:t>
                            </w:r>
                          </w:p>
                          <w:p w:rsidR="00877803" w:rsidRDefault="00877803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</w:t>
                            </w:r>
                          </w:p>
                          <w:p w:rsidR="00877803" w:rsidRDefault="00877803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Explain</w:t>
                            </w:r>
                          </w:p>
                          <w:p w:rsidR="00877803" w:rsidRDefault="004031F1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Phrases</w:t>
                            </w:r>
                          </w:p>
                          <w:p w:rsidR="004031F1" w:rsidRDefault="006B6B20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Words</w:t>
                            </w:r>
                          </w:p>
                          <w:p w:rsidR="006B6B20" w:rsidRDefault="006B6B20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877803" w:rsidRDefault="00877803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95086A" w:rsidRDefault="0095086A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A800D4" w:rsidRPr="00FD4846" w:rsidRDefault="00A800D4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D4730C" w:rsidRPr="00C035B4" w:rsidRDefault="00D4730C" w:rsidP="000472C2">
                            <w:pPr>
                              <w:spacing w:line="36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97C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A052A6F" wp14:editId="1339C8A8">
                      <wp:simplePos x="0" y="0"/>
                      <wp:positionH relativeFrom="column">
                        <wp:posOffset>-158115</wp:posOffset>
                      </wp:positionH>
                      <wp:positionV relativeFrom="paragraph">
                        <wp:posOffset>121920</wp:posOffset>
                      </wp:positionV>
                      <wp:extent cx="6325235" cy="1403985"/>
                      <wp:effectExtent l="0" t="0" r="18415" b="19685"/>
                      <wp:wrapNone/>
                      <wp:docPr id="30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5235" cy="140398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7C78" w:rsidRPr="003E4798" w:rsidRDefault="00997C78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 w:rsidRPr="003E4798">
                                    <w:rPr>
                                      <w:b/>
                                      <w:color w:val="4F6228" w:themeColor="accent3" w:themeShade="80"/>
                                    </w:rPr>
                                    <w:t>Elevens kunskaper bedöms vara</w:t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  <w:t>1. m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>ycket begränsade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  <w:t xml:space="preserve">2. </w:t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>till viss del godtagbara</w:t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  <w:t>3. t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>ill övervägande del godtagbara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>4. g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>odtagbara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>5. g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>oda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ab/>
                                  </w:r>
                                  <w:r w:rsidR="003E4798">
                                    <w:rPr>
                                      <w:color w:val="4F6228" w:themeColor="accent3" w:themeShade="80"/>
                                    </w:rPr>
                                    <w:t>6. m</w:t>
                                  </w:r>
                                  <w:r w:rsidRPr="003E4798">
                                    <w:rPr>
                                      <w:color w:val="4F6228" w:themeColor="accent3" w:themeShade="80"/>
                                    </w:rPr>
                                    <w:t>ycket goda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ruta 2" o:spid="_x0000_s1034" type="#_x0000_t202" style="position:absolute;margin-left:-12.45pt;margin-top:9.6pt;width:498.05pt;height:110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" fillcolor="white [3201]" strokecolor="#9bbb59 [3206]" strokeweight="2pt">
                      <v:textbox style="mso-fit-shape-to-text:t">
                        <w:txbxContent>
                          <w:p w:rsidR="00997C78" w:rsidRPr="003E4798" w:rsidRDefault="00997C78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 w:rsidRPr="003E4798">
                              <w:rPr>
                                <w:b/>
                                <w:color w:val="4F6228" w:themeColor="accent3" w:themeShade="80"/>
                              </w:rPr>
                              <w:t>Elevens kunskaper bedöms vara</w:t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ab/>
                              <w:t>1. m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>ycket begränsade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  <w:t xml:space="preserve">2. </w:t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>till viss del godtagbara</w:t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ab/>
                              <w:t>3. t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>ill övervägande del godtagbara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>4. g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>odtagbara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>5. g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>oda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ab/>
                            </w:r>
                            <w:r w:rsidR="003E4798">
                              <w:rPr>
                                <w:color w:val="4F6228" w:themeColor="accent3" w:themeShade="80"/>
                              </w:rPr>
                              <w:t>6. m</w:t>
                            </w:r>
                            <w:r w:rsidRPr="003E4798">
                              <w:rPr>
                                <w:color w:val="4F6228" w:themeColor="accent3" w:themeShade="80"/>
                              </w:rPr>
                              <w:t>ycket goda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80" w:type="dxa"/>
            <w:gridSpan w:val="2"/>
            <w:tcBorders>
              <w:top w:val="single" w:sz="4" w:space="0" w:color="C2D69B" w:themeColor="accent3" w:themeTint="99"/>
              <w:bottom w:val="single" w:sz="4" w:space="0" w:color="C2D69B" w:themeColor="accent3" w:themeTint="99"/>
            </w:tcBorders>
            <w:shd w:val="clear" w:color="auto" w:fill="auto"/>
            <w:vAlign w:val="center"/>
          </w:tcPr>
          <w:p w:rsidR="00215D2F" w:rsidRDefault="00215D2F">
            <w:pPr>
              <w:pStyle w:val="Stortcitat"/>
            </w:pPr>
          </w:p>
        </w:tc>
      </w:tr>
      <w:tr w:rsidR="00B22378">
        <w:trPr>
          <w:trHeight w:hRule="exact" w:val="720"/>
          <w:jc w:val="center"/>
        </w:trPr>
        <w:tc>
          <w:tcPr>
            <w:tcW w:w="3240" w:type="dxa"/>
            <w:tcBorders>
              <w:top w:val="single" w:sz="4" w:space="0" w:color="C2D69B" w:themeColor="accent3" w:themeTint="99"/>
            </w:tcBorders>
            <w:shd w:val="clear" w:color="auto" w:fill="auto"/>
            <w:vAlign w:val="bottom"/>
          </w:tcPr>
          <w:p w:rsidR="00215D2F" w:rsidRDefault="00215D2F">
            <w:pPr>
              <w:pStyle w:val="rubrik4"/>
            </w:pPr>
          </w:p>
        </w:tc>
        <w:tc>
          <w:tcPr>
            <w:tcW w:w="6480" w:type="dxa"/>
            <w:gridSpan w:val="2"/>
            <w:tcBorders>
              <w:top w:val="single" w:sz="4" w:space="0" w:color="C2D69B" w:themeColor="accent3" w:themeTint="99"/>
            </w:tcBorders>
            <w:shd w:val="clear" w:color="auto" w:fill="auto"/>
            <w:vAlign w:val="bottom"/>
          </w:tcPr>
          <w:p w:rsidR="00215D2F" w:rsidRDefault="00843CDA">
            <w:pPr>
              <w:pStyle w:val="rubrik4"/>
            </w:pPr>
            <w:r>
              <w:t xml:space="preserve">Konkreta </w:t>
            </w:r>
            <w:proofErr w:type="gramStart"/>
            <w:r>
              <w:t>mål</w:t>
            </w:r>
            <w:r w:rsidR="00997C78">
              <w:t xml:space="preserve">                           </w:t>
            </w:r>
            <w:r w:rsidR="00997C78" w:rsidRPr="00997C78">
              <w:rPr>
                <w:b/>
                <w:sz w:val="20"/>
              </w:rPr>
              <w:t>1</w:t>
            </w:r>
            <w:proofErr w:type="gramEnd"/>
            <w:r w:rsidR="00997C78">
              <w:rPr>
                <w:b/>
                <w:sz w:val="20"/>
              </w:rPr>
              <w:t xml:space="preserve">      </w:t>
            </w:r>
            <w:r w:rsidR="00997C78" w:rsidRPr="00997C78">
              <w:rPr>
                <w:b/>
                <w:sz w:val="20"/>
              </w:rPr>
              <w:t>2</w:t>
            </w:r>
            <w:r w:rsidR="00997C78">
              <w:rPr>
                <w:b/>
                <w:sz w:val="20"/>
              </w:rPr>
              <w:t xml:space="preserve">     </w:t>
            </w:r>
            <w:r w:rsidR="0008182B">
              <w:rPr>
                <w:b/>
                <w:sz w:val="20"/>
              </w:rPr>
              <w:t xml:space="preserve">  </w:t>
            </w:r>
            <w:r w:rsidR="00997C78" w:rsidRPr="00997C78">
              <w:rPr>
                <w:b/>
                <w:sz w:val="20"/>
              </w:rPr>
              <w:t>3</w:t>
            </w:r>
            <w:r w:rsidR="00997C78">
              <w:rPr>
                <w:b/>
                <w:sz w:val="20"/>
              </w:rPr>
              <w:t xml:space="preserve">      </w:t>
            </w:r>
            <w:r w:rsidR="0008182B">
              <w:rPr>
                <w:b/>
                <w:sz w:val="20"/>
              </w:rPr>
              <w:t xml:space="preserve">  </w:t>
            </w:r>
            <w:r w:rsidR="00997C78" w:rsidRPr="00997C78">
              <w:rPr>
                <w:b/>
                <w:sz w:val="20"/>
              </w:rPr>
              <w:t>4</w:t>
            </w:r>
            <w:r w:rsidR="00997C78">
              <w:rPr>
                <w:b/>
                <w:sz w:val="20"/>
              </w:rPr>
              <w:t xml:space="preserve">       </w:t>
            </w:r>
            <w:r w:rsidR="00997C78" w:rsidRPr="00997C78">
              <w:rPr>
                <w:b/>
                <w:sz w:val="20"/>
              </w:rPr>
              <w:t>5</w:t>
            </w:r>
            <w:r w:rsidR="00997C78">
              <w:rPr>
                <w:b/>
                <w:sz w:val="20"/>
              </w:rPr>
              <w:t xml:space="preserve">      </w:t>
            </w:r>
            <w:r w:rsidR="0008182B">
              <w:rPr>
                <w:b/>
                <w:sz w:val="20"/>
              </w:rPr>
              <w:t xml:space="preserve"> </w:t>
            </w:r>
            <w:r w:rsidR="00997C78" w:rsidRPr="00997C78">
              <w:rPr>
                <w:b/>
                <w:sz w:val="20"/>
              </w:rPr>
              <w:t>6</w:t>
            </w:r>
          </w:p>
        </w:tc>
      </w:tr>
      <w:tr w:rsidR="00B22378">
        <w:trPr>
          <w:trHeight w:val="7078"/>
          <w:jc w:val="center"/>
        </w:trPr>
        <w:tc>
          <w:tcPr>
            <w:tcW w:w="3240" w:type="dxa"/>
            <w:shd w:val="clear" w:color="auto" w:fill="auto"/>
          </w:tcPr>
          <w:p w:rsidR="00215D2F" w:rsidRDefault="008D00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0" allowOverlap="1" wp14:anchorId="20A0D90E" wp14:editId="55B3BFAF">
                      <wp:simplePos x="0" y="0"/>
                      <wp:positionH relativeFrom="page">
                        <wp:posOffset>2828925</wp:posOffset>
                      </wp:positionH>
                      <wp:positionV relativeFrom="page">
                        <wp:posOffset>4895850</wp:posOffset>
                      </wp:positionV>
                      <wp:extent cx="4134485" cy="4572000"/>
                      <wp:effectExtent l="0" t="0" r="0" b="0"/>
                      <wp:wrapNone/>
                      <wp:docPr id="54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4485" cy="457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7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Mellanmrktrutnt2-dekorfrg3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794"/>
                                    <w:gridCol w:w="425"/>
                                    <w:gridCol w:w="425"/>
                                    <w:gridCol w:w="426"/>
                                    <w:gridCol w:w="425"/>
                                    <w:gridCol w:w="425"/>
                                    <w:gridCol w:w="462"/>
                                  </w:tblGrid>
                                  <w:tr w:rsidR="00997C78" w:rsidTr="00517649">
                                    <w:trPr>
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573B5B" w:rsidP="00573B5B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lära dig och kunna stava till ord och uttryck</w:t>
                                        </w:r>
                                        <w:r w:rsidR="002A5823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 xml:space="preserve"> vi arbetar med.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2A5823" w:rsidP="00573B5B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kunna uttala ord och uttryck vi arbetar med.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E355BF" w:rsidP="00925676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ku</w:t>
                                        </w:r>
                                        <w:r w:rsidR="001759DE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nna</w:t>
                                        </w:r>
                                        <w:r w:rsidR="00291705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 xml:space="preserve"> fråga om</w:t>
                                        </w:r>
                                        <w:r w:rsidR="00786CF5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 xml:space="preserve"> och kunna ge en vägbeskrivning.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6E466B" w:rsidP="000E19AF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kunna de vanligaste sakerna i en stadsmiljö.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EF25C6" w:rsidP="00117B00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kunna lyssna på en text och förstå</w:t>
                                        </w:r>
                                        <w:r w:rsidR="00C24096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helheten och vissa detaljer.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723877" w:rsidP="001759DE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 kunna översätta enklare texter.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723877" w:rsidP="00925676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517649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Du ska</w:t>
                                        </w:r>
                                        <w:r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 xml:space="preserve"> kunna använda dig av för området </w:t>
                                        </w:r>
                                        <w:r w:rsidRPr="00517649"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  <w:t>bärande begrepp.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97C78" w:rsidTr="00517649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/w:trPr>
                                    <w:tc>
                                      <w:tcPr>
    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    <w:tcW w:w="3794" w:type="dxa"/>
                                        <w:vAlign w:val="center"/>
                                      </w:tcPr>
                                      <w:p w:rsidR="00997C78" w:rsidRPr="00517649" w:rsidRDefault="00997C78" w:rsidP="00997C78">
                                        <w:pPr>
                                          <w:pStyle w:val="Nyhetsbrevetsbrdtext"/>
                                          <w:ind w:left="0"/>
                                          <w:rPr>
                                            <w:rFonts w:asciiTheme="minorHAnsi" w:hAnsiTheme="minorHAnsi"/>
                                            <w:b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62" w:type="dxa"/>
                                        <w:vAlign w:val="center"/>
                                      </w:tcPr>
                                      <w:p w:rsidR="00997C78" w:rsidRPr="0008182B" w:rsidRDefault="00997C78" w:rsidP="00517649">
                                        <w:pPr>
                                          <w:pStyle w:val="Nyhetsbrevetsbrdtext"/>
                                          <w:ind w:left="0"/>
                                          <w:jc w:val="center"/>
    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    <w:rPr>
                                            <w:rFonts w:asciiTheme="minorHAnsi" w:hAnsiTheme="minorHAnsi"/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34A63" w:rsidRPr="006B565A" w:rsidRDefault="00234A63" w:rsidP="006B565A">
                                  <w:pPr>
                                    <w:pStyle w:val="Nyhetsbrevetsbrdtext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" tIns="45720" rIns="4572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7" o:spid="_x0000_s1035" type="#_x0000_t202" style="position:absolute;margin-left:222.75pt;margin-top:385.5pt;width:325.55pt;height:5in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" o:allowincell="f" filled="f" stroked="f" strokecolor="#bfbfbf [2412]">
                      <v:textbox inset="3.6pt,,3.6pt">
                        <w:txbxContent>
                          <w:tbl>
                            <w:tblPr>
                              <w:tblStyle w:val="Mellanmrktrutnt2-dekorfrg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4"/>
                              <w:gridCol w:w="425"/>
                              <w:gridCol w:w="425"/>
                              <w:gridCol w:w="426"/>
                              <w:gridCol w:w="425"/>
                              <w:gridCol w:w="425"/>
                              <w:gridCol w:w="462"/>
                            </w:tblGrid>
                            <w:tr w:rsidR="00997C78" w:rsidTr="0051764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573B5B" w:rsidP="00573B5B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lära dig och kunna stava till ord och uttryck</w:t>
                                  </w:r>
                                  <w:r w:rsidR="002A5823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 xml:space="preserve"> vi arbetar med.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2A5823" w:rsidP="00573B5B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kunna uttala ord och uttryck vi arbetar med.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E355BF" w:rsidP="00925676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ku</w:t>
                                  </w:r>
                                  <w:r w:rsidR="001759DE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nna</w:t>
                                  </w:r>
                                  <w:r w:rsidR="00291705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 xml:space="preserve"> fråga om</w:t>
                                  </w:r>
                                  <w:r w:rsidR="00786CF5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 xml:space="preserve"> och kunna ge en vägbeskrivning.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6E466B" w:rsidP="000E19AF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kunna de vanligaste sakerna i en stadsmiljö.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EF25C6" w:rsidP="00117B00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kunna lyssna på en text och förstå</w:t>
                                  </w:r>
                                  <w:r w:rsidR="00C24096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helheten och vissa detaljer.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723877" w:rsidP="001759DE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 kunna översätta enklare texter.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723877" w:rsidP="00925676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  <w:r w:rsidRPr="00517649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Du ska</w:t>
                                  </w:r>
                                  <w:r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 xml:space="preserve"> kunna använda dig av för området </w:t>
                                  </w:r>
                                  <w:r w:rsidRPr="00517649"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  <w:t>bärande begrepp.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997C78" w:rsidP="00517649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997C78" w:rsidP="00517649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97C78" w:rsidTr="00517649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794" w:type="dxa"/>
                                  <w:vAlign w:val="center"/>
                                </w:tcPr>
                                <w:p w:rsidR="00997C78" w:rsidRPr="00517649" w:rsidRDefault="00997C78" w:rsidP="00997C78">
                                  <w:pPr>
                                    <w:pStyle w:val="Nyhetsbrevetsbrdtext"/>
                                    <w:ind w:left="0"/>
                                    <w:rPr>
                                      <w:rFonts w:asciiTheme="minorHAnsi" w:hAnsiTheme="minorHAnsi"/>
                                      <w:b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Align w:val="center"/>
                                </w:tcPr>
                                <w:p w:rsidR="00997C78" w:rsidRPr="0008182B" w:rsidRDefault="00997C78" w:rsidP="00517649">
                                  <w:pPr>
                                    <w:pStyle w:val="Nyhetsbrevetsbrdtext"/>
                                    <w:ind w:left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inorHAnsi" w:hAnsiTheme="min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4A63" w:rsidRPr="006B565A" w:rsidRDefault="00234A63" w:rsidP="006B565A">
                            <w:pPr>
                              <w:pStyle w:val="Nyhetsbrevetsbrdtex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1" layoutInCell="0" allowOverlap="1" wp14:anchorId="6BCD6EFE" wp14:editId="4327FEFC">
                      <wp:simplePos x="0" y="0"/>
                      <wp:positionH relativeFrom="page">
                        <wp:posOffset>786130</wp:posOffset>
                      </wp:positionH>
                      <wp:positionV relativeFrom="page">
                        <wp:posOffset>9125585</wp:posOffset>
                      </wp:positionV>
                      <wp:extent cx="2057400" cy="274320"/>
                      <wp:effectExtent l="0" t="0" r="0" b="0"/>
                      <wp:wrapNone/>
                      <wp:docPr id="53" name="Rectangl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3D69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F0035" w:rsidRPr="00DE75E5" w:rsidRDefault="001B5BED" w:rsidP="004F0035">
                                  <w:p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Pelle Karlsson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8" o:spid="_x0000_s1036" style="position:absolute;margin-left:61.9pt;margin-top:718.55pt;width:162pt;height:21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" o:allowincell="f" fillcolor="#c3d69b" stroked="f">
                      <v:textbox>
                        <w:txbxContent>
                          <w:p w:rsidR="004F0035" w:rsidRPr="00DE75E5" w:rsidRDefault="001B5BED" w:rsidP="004F0035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Pelle Karlsson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480" w:type="dxa"/>
            <w:gridSpan w:val="2"/>
            <w:shd w:val="clear" w:color="auto" w:fill="auto"/>
          </w:tcPr>
          <w:p w:rsidR="00215D2F" w:rsidRDefault="00215D2F"/>
        </w:tc>
      </w:tr>
    </w:tbl>
    <w:p w:rsidR="00215D2F" w:rsidRDefault="00215D2F">
      <w:pPr>
        <w:spacing w:after="200" w:line="276" w:lineRule="auto"/>
      </w:pPr>
    </w:p>
    <w:sectPr w:rsidR="00215D2F" w:rsidSect="00B22378"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08D" w:rsidRDefault="0028708D">
      <w:r>
        <w:separator/>
      </w:r>
    </w:p>
  </w:endnote>
  <w:endnote w:type="continuationSeparator" w:id="0">
    <w:p w:rsidR="0028708D" w:rsidRDefault="00287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08D" w:rsidRDefault="0028708D">
      <w:r>
        <w:separator/>
      </w:r>
    </w:p>
  </w:footnote>
  <w:footnote w:type="continuationSeparator" w:id="0">
    <w:p w:rsidR="0028708D" w:rsidRDefault="00287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F3A7A1"/>
    <w:multiLevelType w:val="singleLevel"/>
    <w:tmpl w:val="FA0B3856"/>
    <w:lvl w:ilvl="0">
      <w:numFmt w:val="decimal"/>
      <w:lvlText w:val="•"/>
      <w:lvlJc w:val="left"/>
      <w:rPr>
        <w:rFonts w:cs="Times New Roman"/>
      </w:rPr>
    </w:lvl>
  </w:abstractNum>
  <w:abstractNum w:abstractNumId="1">
    <w:nsid w:val="825B71D2"/>
    <w:multiLevelType w:val="singleLevel"/>
    <w:tmpl w:val="5E6FEBAA"/>
    <w:lvl w:ilvl="0">
      <w:numFmt w:val="decimal"/>
      <w:lvlText w:val="•"/>
      <w:lvlJc w:val="left"/>
      <w:rPr>
        <w:rFonts w:cs="Times New Roman"/>
      </w:rPr>
    </w:lvl>
  </w:abstractNum>
  <w:abstractNum w:abstractNumId="2">
    <w:nsid w:val="DE7DE1D3"/>
    <w:multiLevelType w:val="singleLevel"/>
    <w:tmpl w:val="63127E74"/>
    <w:lvl w:ilvl="0">
      <w:numFmt w:val="decimal"/>
      <w:lvlText w:val="•"/>
      <w:lvlJc w:val="left"/>
      <w:rPr>
        <w:rFonts w:cs="Times New Roman"/>
      </w:rPr>
    </w:lvl>
  </w:abstractNum>
  <w:abstractNum w:abstractNumId="3">
    <w:nsid w:val="E1C4851F"/>
    <w:multiLevelType w:val="singleLevel"/>
    <w:tmpl w:val="BC767C96"/>
    <w:lvl w:ilvl="0">
      <w:numFmt w:val="decimal"/>
      <w:lvlText w:val="•"/>
      <w:lvlJc w:val="left"/>
      <w:rPr>
        <w:rFonts w:cs="Times New Roman"/>
      </w:rPr>
    </w:lvl>
  </w:abstractNum>
  <w:abstractNum w:abstractNumId="4">
    <w:nsid w:val="FFFFFF7F"/>
    <w:multiLevelType w:val="singleLevel"/>
    <w:tmpl w:val="F0B2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3"/>
    <w:multiLevelType w:val="singleLevel"/>
    <w:tmpl w:val="81DA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FFFFFF88"/>
    <w:multiLevelType w:val="singleLevel"/>
    <w:tmpl w:val="2272F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FFFFFF89"/>
    <w:multiLevelType w:val="singleLevel"/>
    <w:tmpl w:val="7EA044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55BB064"/>
    <w:multiLevelType w:val="singleLevel"/>
    <w:tmpl w:val="2038A6B5"/>
    <w:lvl w:ilvl="0">
      <w:numFmt w:val="decimal"/>
      <w:lvlText w:val="•"/>
      <w:lvlJc w:val="left"/>
      <w:rPr>
        <w:rFonts w:cs="Times New Roman"/>
      </w:rPr>
    </w:lvl>
  </w:abstractNum>
  <w:abstractNum w:abstractNumId="9">
    <w:nsid w:val="11144BF5"/>
    <w:multiLevelType w:val="singleLevel"/>
    <w:tmpl w:val="2C80529B"/>
    <w:lvl w:ilvl="0">
      <w:numFmt w:val="decimal"/>
      <w:lvlText w:val="•"/>
      <w:lvlJc w:val="left"/>
      <w:rPr>
        <w:rFonts w:cs="Times New Roman"/>
      </w:rPr>
    </w:lvl>
  </w:abstractNum>
  <w:abstractNum w:abstractNumId="10">
    <w:nsid w:val="3774D75C"/>
    <w:multiLevelType w:val="singleLevel"/>
    <w:tmpl w:val="F32822C7"/>
    <w:lvl w:ilvl="0">
      <w:numFmt w:val="decimal"/>
      <w:lvlText w:val="•"/>
      <w:lvlJc w:val="left"/>
      <w:rPr>
        <w:rFonts w:cs="Times New Roman"/>
      </w:rPr>
    </w:lvl>
  </w:abstractNum>
  <w:abstractNum w:abstractNumId="11">
    <w:nsid w:val="3C8F6F8A"/>
    <w:multiLevelType w:val="hybridMultilevel"/>
    <w:tmpl w:val="BEB2300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1"/>
  </w:num>
  <w:num w:numId="6">
    <w:abstractNumId w:val="1"/>
  </w:num>
  <w:num w:numId="7">
    <w:abstractNumId w:val="9"/>
  </w:num>
  <w:num w:numId="8">
    <w:abstractNumId w:val="10"/>
  </w:num>
  <w:num w:numId="9">
    <w:abstractNumId w:val="8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68"/>
    <w:rsid w:val="0002702F"/>
    <w:rsid w:val="000312F0"/>
    <w:rsid w:val="000472C2"/>
    <w:rsid w:val="00080137"/>
    <w:rsid w:val="0008182B"/>
    <w:rsid w:val="000B3B1F"/>
    <w:rsid w:val="000B58DF"/>
    <w:rsid w:val="000D1669"/>
    <w:rsid w:val="000D56B1"/>
    <w:rsid w:val="000D7888"/>
    <w:rsid w:val="000E19AF"/>
    <w:rsid w:val="000E2596"/>
    <w:rsid w:val="000F3A16"/>
    <w:rsid w:val="000F6DE3"/>
    <w:rsid w:val="0010326C"/>
    <w:rsid w:val="00104269"/>
    <w:rsid w:val="00110A26"/>
    <w:rsid w:val="00117B00"/>
    <w:rsid w:val="0014627D"/>
    <w:rsid w:val="001759DE"/>
    <w:rsid w:val="00185336"/>
    <w:rsid w:val="00186B07"/>
    <w:rsid w:val="001B5BED"/>
    <w:rsid w:val="001B5C3F"/>
    <w:rsid w:val="001B6D3D"/>
    <w:rsid w:val="001C5BE7"/>
    <w:rsid w:val="00202C8F"/>
    <w:rsid w:val="00215D2F"/>
    <w:rsid w:val="00224D3D"/>
    <w:rsid w:val="0023196C"/>
    <w:rsid w:val="00234A63"/>
    <w:rsid w:val="0024441D"/>
    <w:rsid w:val="00264683"/>
    <w:rsid w:val="00265072"/>
    <w:rsid w:val="0027136D"/>
    <w:rsid w:val="0028708D"/>
    <w:rsid w:val="00291705"/>
    <w:rsid w:val="002A5823"/>
    <w:rsid w:val="002B62CB"/>
    <w:rsid w:val="002B7D2C"/>
    <w:rsid w:val="00393BEC"/>
    <w:rsid w:val="003A34F9"/>
    <w:rsid w:val="003A79D0"/>
    <w:rsid w:val="003E4798"/>
    <w:rsid w:val="00401FE0"/>
    <w:rsid w:val="00402054"/>
    <w:rsid w:val="004031F1"/>
    <w:rsid w:val="00421D5F"/>
    <w:rsid w:val="00444592"/>
    <w:rsid w:val="004606D2"/>
    <w:rsid w:val="00474C69"/>
    <w:rsid w:val="004961D1"/>
    <w:rsid w:val="004B42B6"/>
    <w:rsid w:val="004D2481"/>
    <w:rsid w:val="004D341F"/>
    <w:rsid w:val="004D62EB"/>
    <w:rsid w:val="004F0035"/>
    <w:rsid w:val="00517649"/>
    <w:rsid w:val="00521FF4"/>
    <w:rsid w:val="00572B2E"/>
    <w:rsid w:val="00573B5B"/>
    <w:rsid w:val="00576EAA"/>
    <w:rsid w:val="0059461F"/>
    <w:rsid w:val="00595659"/>
    <w:rsid w:val="005C3238"/>
    <w:rsid w:val="005D7CFD"/>
    <w:rsid w:val="005F718A"/>
    <w:rsid w:val="0060464B"/>
    <w:rsid w:val="006079A5"/>
    <w:rsid w:val="00625952"/>
    <w:rsid w:val="0064136E"/>
    <w:rsid w:val="00652C0D"/>
    <w:rsid w:val="00653BCD"/>
    <w:rsid w:val="006813FE"/>
    <w:rsid w:val="006B565A"/>
    <w:rsid w:val="006B6B20"/>
    <w:rsid w:val="006C6B41"/>
    <w:rsid w:val="006D42E5"/>
    <w:rsid w:val="006E466B"/>
    <w:rsid w:val="00702D39"/>
    <w:rsid w:val="007109E4"/>
    <w:rsid w:val="00722ADD"/>
    <w:rsid w:val="00723877"/>
    <w:rsid w:val="00732201"/>
    <w:rsid w:val="007322EC"/>
    <w:rsid w:val="0076219A"/>
    <w:rsid w:val="00767550"/>
    <w:rsid w:val="007715D2"/>
    <w:rsid w:val="00772BCA"/>
    <w:rsid w:val="00786CF5"/>
    <w:rsid w:val="007B7D23"/>
    <w:rsid w:val="007F4F6C"/>
    <w:rsid w:val="008064C0"/>
    <w:rsid w:val="00806B03"/>
    <w:rsid w:val="0081455D"/>
    <w:rsid w:val="00820FBA"/>
    <w:rsid w:val="00843CDA"/>
    <w:rsid w:val="008669BF"/>
    <w:rsid w:val="00877803"/>
    <w:rsid w:val="008835D5"/>
    <w:rsid w:val="008959E8"/>
    <w:rsid w:val="008A0995"/>
    <w:rsid w:val="008B1892"/>
    <w:rsid w:val="008B2B22"/>
    <w:rsid w:val="008C3B3B"/>
    <w:rsid w:val="008D0070"/>
    <w:rsid w:val="008D6C94"/>
    <w:rsid w:val="008E4BBE"/>
    <w:rsid w:val="008E7212"/>
    <w:rsid w:val="008F02E2"/>
    <w:rsid w:val="00900A51"/>
    <w:rsid w:val="00921563"/>
    <w:rsid w:val="00925676"/>
    <w:rsid w:val="00927366"/>
    <w:rsid w:val="00934C4E"/>
    <w:rsid w:val="009409A6"/>
    <w:rsid w:val="0095086A"/>
    <w:rsid w:val="00954B8E"/>
    <w:rsid w:val="00957546"/>
    <w:rsid w:val="00997C78"/>
    <w:rsid w:val="009E2BF5"/>
    <w:rsid w:val="00A01F95"/>
    <w:rsid w:val="00A01FBE"/>
    <w:rsid w:val="00A24296"/>
    <w:rsid w:val="00A353EA"/>
    <w:rsid w:val="00A53451"/>
    <w:rsid w:val="00A547FE"/>
    <w:rsid w:val="00A6031B"/>
    <w:rsid w:val="00A75DC3"/>
    <w:rsid w:val="00A75F64"/>
    <w:rsid w:val="00A800D4"/>
    <w:rsid w:val="00AA05E4"/>
    <w:rsid w:val="00AB2B61"/>
    <w:rsid w:val="00AD70FF"/>
    <w:rsid w:val="00B13578"/>
    <w:rsid w:val="00B173B8"/>
    <w:rsid w:val="00B22378"/>
    <w:rsid w:val="00B60B98"/>
    <w:rsid w:val="00B67D34"/>
    <w:rsid w:val="00B71B61"/>
    <w:rsid w:val="00B92435"/>
    <w:rsid w:val="00BA1204"/>
    <w:rsid w:val="00BA3130"/>
    <w:rsid w:val="00BA5B57"/>
    <w:rsid w:val="00BD4EF7"/>
    <w:rsid w:val="00BE2A31"/>
    <w:rsid w:val="00BE7ED5"/>
    <w:rsid w:val="00C0041B"/>
    <w:rsid w:val="00C03503"/>
    <w:rsid w:val="00C035B4"/>
    <w:rsid w:val="00C04A61"/>
    <w:rsid w:val="00C24096"/>
    <w:rsid w:val="00C65332"/>
    <w:rsid w:val="00C76DA1"/>
    <w:rsid w:val="00C844CC"/>
    <w:rsid w:val="00C87E0A"/>
    <w:rsid w:val="00C94062"/>
    <w:rsid w:val="00CB1262"/>
    <w:rsid w:val="00D4730C"/>
    <w:rsid w:val="00D555C9"/>
    <w:rsid w:val="00D56A38"/>
    <w:rsid w:val="00D60668"/>
    <w:rsid w:val="00D7052D"/>
    <w:rsid w:val="00D9782E"/>
    <w:rsid w:val="00DC013F"/>
    <w:rsid w:val="00DC47D0"/>
    <w:rsid w:val="00DD0AD8"/>
    <w:rsid w:val="00DE75E5"/>
    <w:rsid w:val="00DF75C9"/>
    <w:rsid w:val="00E05DDC"/>
    <w:rsid w:val="00E1554D"/>
    <w:rsid w:val="00E1586A"/>
    <w:rsid w:val="00E355BF"/>
    <w:rsid w:val="00E418C5"/>
    <w:rsid w:val="00E475D1"/>
    <w:rsid w:val="00EB52A5"/>
    <w:rsid w:val="00EF25C6"/>
    <w:rsid w:val="00F370D9"/>
    <w:rsid w:val="00F76135"/>
    <w:rsid w:val="00FD2409"/>
    <w:rsid w:val="00FD46B0"/>
    <w:rsid w:val="00FD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378"/>
    <w:pPr>
      <w:spacing w:after="0" w:line="240" w:lineRule="auto"/>
    </w:pPr>
    <w:rPr>
      <w:sz w:val="1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">
    <w:name w:val="rubrik 1"/>
    <w:basedOn w:val="Normal"/>
    <w:next w:val="Normal"/>
    <w:link w:val="Rubrik1Tkn"/>
    <w:uiPriority w:val="1"/>
    <w:semiHidden/>
    <w:unhideWhenUsed/>
    <w:rsid w:val="00B22378"/>
    <w:pPr>
      <w:outlineLvl w:val="0"/>
    </w:pPr>
    <w:rPr>
      <w:rFonts w:asciiTheme="majorHAnsi" w:hAnsiTheme="majorHAnsi"/>
      <w:sz w:val="96"/>
      <w:szCs w:val="96"/>
    </w:rPr>
  </w:style>
  <w:style w:type="paragraph" w:customStyle="1" w:styleId="rubrik2">
    <w:name w:val="rubrik 2"/>
    <w:basedOn w:val="rubrik1"/>
    <w:next w:val="Normal"/>
    <w:link w:val="Rubrik2Tkn"/>
    <w:uiPriority w:val="1"/>
    <w:semiHidden/>
    <w:unhideWhenUsed/>
    <w:qFormat/>
    <w:rsid w:val="00B22378"/>
    <w:pPr>
      <w:outlineLvl w:val="1"/>
    </w:pPr>
    <w:rPr>
      <w:i/>
      <w:sz w:val="32"/>
      <w:szCs w:val="32"/>
    </w:rPr>
  </w:style>
  <w:style w:type="paragraph" w:customStyle="1" w:styleId="rubrik3">
    <w:name w:val="rubrik 3"/>
    <w:basedOn w:val="Normal"/>
    <w:next w:val="Normal"/>
    <w:link w:val="Rubrik3Tkn"/>
    <w:uiPriority w:val="1"/>
    <w:semiHidden/>
    <w:unhideWhenUsed/>
    <w:qFormat/>
    <w:rsid w:val="00B22378"/>
    <w:pPr>
      <w:outlineLvl w:val="2"/>
    </w:pPr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rubrik4">
    <w:name w:val="rubrik 4"/>
    <w:basedOn w:val="Normal"/>
    <w:next w:val="Normal"/>
    <w:link w:val="Rubrik4Tkn"/>
    <w:uiPriority w:val="1"/>
    <w:unhideWhenUsed/>
    <w:qFormat/>
    <w:rsid w:val="00B22378"/>
    <w:pPr>
      <w:ind w:left="14"/>
      <w:outlineLvl w:val="3"/>
    </w:pPr>
    <w:rPr>
      <w:rFonts w:asciiTheme="majorHAnsi" w:hAnsiTheme="majorHAnsi"/>
      <w:sz w:val="32"/>
      <w:szCs w:val="36"/>
    </w:rPr>
  </w:style>
  <w:style w:type="paragraph" w:customStyle="1" w:styleId="rubrik5">
    <w:name w:val="rubrik 5"/>
    <w:basedOn w:val="Normal"/>
    <w:next w:val="Normal"/>
    <w:link w:val="Rubrik5Tkn"/>
    <w:uiPriority w:val="1"/>
    <w:semiHidden/>
    <w:unhideWhenUsed/>
    <w:qFormat/>
    <w:rsid w:val="00B22378"/>
    <w:pPr>
      <w:spacing w:after="200"/>
      <w:outlineLvl w:val="4"/>
    </w:pPr>
    <w:rPr>
      <w:rFonts w:asciiTheme="majorHAnsi" w:hAnsiTheme="majorHAnsi"/>
      <w:sz w:val="18"/>
      <w:szCs w:val="20"/>
    </w:rPr>
  </w:style>
  <w:style w:type="paragraph" w:customStyle="1" w:styleId="rubrik6">
    <w:name w:val="rubrik 6"/>
    <w:basedOn w:val="rubrik4"/>
    <w:next w:val="Normal"/>
    <w:link w:val="Rubrik6Tkn"/>
    <w:uiPriority w:val="1"/>
    <w:semiHidden/>
    <w:unhideWhenUsed/>
    <w:qFormat/>
    <w:rsid w:val="00B22378"/>
    <w:pPr>
      <w:outlineLvl w:val="5"/>
    </w:pPr>
    <w:rPr>
      <w:b/>
      <w:noProof/>
      <w:color w:val="FFFFFF" w:themeColor="background1"/>
    </w:rPr>
  </w:style>
  <w:style w:type="table" w:styleId="Tabellrutnt">
    <w:name w:val="Table Grid"/>
    <w:basedOn w:val="Normaltabell"/>
    <w:uiPriority w:val="1"/>
    <w:rsid w:val="00B223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22378"/>
    <w:rPr>
      <w:rFonts w:ascii="Tahoma" w:hAnsi="Tahoma" w:cs="Tahoma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2378"/>
    <w:rPr>
      <w:rFonts w:ascii="Tahoma" w:hAnsi="Tahoma" w:cs="Tahoma"/>
      <w:sz w:val="16"/>
      <w:szCs w:val="16"/>
    </w:rPr>
  </w:style>
  <w:style w:type="character" w:customStyle="1" w:styleId="Rubrik1Tkn">
    <w:name w:val="Rubrik 1 Tkn"/>
    <w:basedOn w:val="Standardstycketeckensnitt"/>
    <w:link w:val="rubrik1"/>
    <w:uiPriority w:val="1"/>
    <w:semiHidden/>
    <w:rsid w:val="00B22378"/>
    <w:rPr>
      <w:rFonts w:asciiTheme="majorHAnsi" w:hAnsiTheme="majorHAnsi"/>
      <w:sz w:val="96"/>
      <w:szCs w:val="96"/>
    </w:rPr>
  </w:style>
  <w:style w:type="character" w:customStyle="1" w:styleId="Rubrik2Tkn">
    <w:name w:val="Rubrik 2 Tkn"/>
    <w:basedOn w:val="Standardstycketeckensnitt"/>
    <w:link w:val="rubrik2"/>
    <w:uiPriority w:val="1"/>
    <w:semiHidden/>
    <w:rsid w:val="00B22378"/>
    <w:rPr>
      <w:rFonts w:asciiTheme="majorHAnsi" w:hAnsiTheme="majorHAnsi"/>
      <w:i/>
      <w:sz w:val="32"/>
      <w:szCs w:val="32"/>
    </w:rPr>
  </w:style>
  <w:style w:type="paragraph" w:customStyle="1" w:styleId="Nyhetsbrevetsdatum">
    <w:name w:val="Nyhetsbrevets datum"/>
    <w:basedOn w:val="Normal"/>
    <w:link w:val="NyhetsbrevetsdatumTkn"/>
    <w:qFormat/>
    <w:rsid w:val="00B22378"/>
    <w:rPr>
      <w:rFonts w:asciiTheme="majorHAnsi" w:hAnsiTheme="majorHAnsi"/>
      <w:b/>
    </w:rPr>
  </w:style>
  <w:style w:type="paragraph" w:customStyle="1" w:styleId="Nyhetsbrevetsvolym">
    <w:name w:val="Nyhetsbrevets volym"/>
    <w:basedOn w:val="Normal"/>
    <w:qFormat/>
    <w:rsid w:val="00B22378"/>
    <w:pPr>
      <w:jc w:val="right"/>
    </w:pPr>
    <w:rPr>
      <w:rFonts w:asciiTheme="majorHAnsi" w:hAnsiTheme="majorHAnsi"/>
      <w:b/>
      <w:color w:val="FFFFFF" w:themeColor="background1"/>
      <w:sz w:val="20"/>
    </w:rPr>
  </w:style>
  <w:style w:type="character" w:customStyle="1" w:styleId="Rubrik3Tkn">
    <w:name w:val="Rubrik 3 Tkn"/>
    <w:basedOn w:val="Standardstycketeckensnitt"/>
    <w:link w:val="rubrik3"/>
    <w:uiPriority w:val="1"/>
    <w:semiHidden/>
    <w:rsid w:val="00B22378"/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Nyhetsbrevetsbrdtext">
    <w:name w:val="Nyhetsbrevets brödtext"/>
    <w:basedOn w:val="Normal"/>
    <w:qFormat/>
    <w:rsid w:val="00B22378"/>
    <w:pPr>
      <w:spacing w:after="130" w:line="260" w:lineRule="exact"/>
      <w:ind w:left="144" w:right="144"/>
    </w:pPr>
  </w:style>
  <w:style w:type="character" w:customStyle="1" w:styleId="Rubrik4Tkn">
    <w:name w:val="Rubrik 4 Tkn"/>
    <w:basedOn w:val="Standardstycketeckensnitt"/>
    <w:link w:val="rubrik4"/>
    <w:uiPriority w:val="1"/>
    <w:rsid w:val="00B22378"/>
    <w:rPr>
      <w:rFonts w:asciiTheme="majorHAnsi" w:hAnsiTheme="majorHAnsi"/>
      <w:sz w:val="32"/>
      <w:szCs w:val="36"/>
    </w:rPr>
  </w:style>
  <w:style w:type="character" w:customStyle="1" w:styleId="Rubrik5Tkn">
    <w:name w:val="Rubrik 5 Tkn"/>
    <w:basedOn w:val="Standardstycketeckensnitt"/>
    <w:link w:val="rubrik5"/>
    <w:uiPriority w:val="1"/>
    <w:semiHidden/>
    <w:rsid w:val="00B22378"/>
    <w:rPr>
      <w:rFonts w:asciiTheme="majorHAnsi" w:hAnsiTheme="majorHAnsi"/>
      <w:sz w:val="18"/>
      <w:szCs w:val="20"/>
    </w:rPr>
  </w:style>
  <w:style w:type="paragraph" w:customStyle="1" w:styleId="Innehll">
    <w:name w:val="Innehåll"/>
    <w:basedOn w:val="Normal"/>
    <w:qFormat/>
    <w:rsid w:val="00B22378"/>
    <w:pPr>
      <w:tabs>
        <w:tab w:val="left" w:pos="2304"/>
      </w:tabs>
      <w:spacing w:after="200" w:line="360" w:lineRule="auto"/>
      <w:contextualSpacing/>
    </w:pPr>
  </w:style>
  <w:style w:type="paragraph" w:customStyle="1" w:styleId="sidhuvud">
    <w:name w:val="sidhuvud"/>
    <w:basedOn w:val="Normal"/>
    <w:link w:val="SidhuvudTkn"/>
    <w:uiPriority w:val="99"/>
    <w:semiHidden/>
    <w:unhideWhenUsed/>
    <w:rsid w:val="00B22378"/>
    <w:pPr>
      <w:tabs>
        <w:tab w:val="center" w:pos="4680"/>
        <w:tab w:val="right" w:pos="9360"/>
      </w:tabs>
    </w:pPr>
  </w:style>
  <w:style w:type="character" w:customStyle="1" w:styleId="SidhuvudTkn">
    <w:name w:val="Sidhuvud Tkn"/>
    <w:basedOn w:val="Standardstycketeckensnitt"/>
    <w:link w:val="sidhuvud"/>
    <w:uiPriority w:val="99"/>
    <w:semiHidden/>
    <w:rsid w:val="00B22378"/>
    <w:rPr>
      <w:sz w:val="16"/>
    </w:rPr>
  </w:style>
  <w:style w:type="paragraph" w:customStyle="1" w:styleId="sidfot">
    <w:name w:val="sidfot"/>
    <w:basedOn w:val="Normal"/>
    <w:link w:val="SidfotTkn"/>
    <w:uiPriority w:val="99"/>
    <w:semiHidden/>
    <w:unhideWhenUsed/>
    <w:rsid w:val="00B22378"/>
    <w:pPr>
      <w:tabs>
        <w:tab w:val="center" w:pos="4680"/>
        <w:tab w:val="right" w:pos="9360"/>
      </w:tabs>
    </w:pPr>
  </w:style>
  <w:style w:type="character" w:customStyle="1" w:styleId="SidfotTkn">
    <w:name w:val="Sidfot Tkn"/>
    <w:basedOn w:val="Standardstycketeckensnitt"/>
    <w:link w:val="sidfot"/>
    <w:uiPriority w:val="99"/>
    <w:semiHidden/>
    <w:rsid w:val="00B22378"/>
    <w:rPr>
      <w:sz w:val="16"/>
    </w:rPr>
  </w:style>
  <w:style w:type="paragraph" w:customStyle="1" w:styleId="Sidnummerhger">
    <w:name w:val="Sidnummer – höger"/>
    <w:basedOn w:val="Normal"/>
    <w:qFormat/>
    <w:rsid w:val="00B22378"/>
    <w:pPr>
      <w:ind w:right="144"/>
      <w:jc w:val="right"/>
    </w:pPr>
    <w:rPr>
      <w:rFonts w:asciiTheme="majorHAnsi" w:hAnsiTheme="majorHAnsi"/>
      <w:b/>
      <w:color w:val="FFFFFF" w:themeColor="background1"/>
      <w:sz w:val="20"/>
    </w:rPr>
  </w:style>
  <w:style w:type="paragraph" w:customStyle="1" w:styleId="Sidnummervnster">
    <w:name w:val="Sidnummer – vänster"/>
    <w:basedOn w:val="Normal"/>
    <w:qFormat/>
    <w:rsid w:val="00B22378"/>
    <w:pPr>
      <w:ind w:left="144"/>
    </w:pPr>
    <w:rPr>
      <w:rFonts w:asciiTheme="majorHAnsi" w:hAnsiTheme="majorHAnsi"/>
      <w:b/>
      <w:color w:val="FFFFFF" w:themeColor="background1"/>
      <w:sz w:val="22"/>
    </w:rPr>
  </w:style>
  <w:style w:type="character" w:customStyle="1" w:styleId="Rubrik6Tkn">
    <w:name w:val="Rubrik 6 Tkn"/>
    <w:basedOn w:val="Standardstycketeckensnitt"/>
    <w:link w:val="rubrik6"/>
    <w:uiPriority w:val="1"/>
    <w:semiHidden/>
    <w:rsid w:val="00B22378"/>
    <w:rPr>
      <w:rFonts w:asciiTheme="majorHAnsi" w:hAnsiTheme="majorHAnsi"/>
      <w:b/>
      <w:noProof/>
      <w:color w:val="FFFFFF" w:themeColor="background1"/>
      <w:sz w:val="32"/>
      <w:szCs w:val="36"/>
    </w:rPr>
  </w:style>
  <w:style w:type="paragraph" w:customStyle="1" w:styleId="Fotobildtext">
    <w:name w:val="Fotobildtext"/>
    <w:basedOn w:val="Normal"/>
    <w:qFormat/>
    <w:rsid w:val="00B22378"/>
    <w:pPr>
      <w:spacing w:after="40" w:line="288" w:lineRule="auto"/>
      <w:jc w:val="right"/>
    </w:pPr>
    <w:rPr>
      <w:i/>
      <w:sz w:val="16"/>
      <w:szCs w:val="20"/>
    </w:rPr>
  </w:style>
  <w:style w:type="paragraph" w:customStyle="1" w:styleId="Stortcitat">
    <w:name w:val="Stort citat"/>
    <w:basedOn w:val="Normal"/>
    <w:qFormat/>
    <w:rsid w:val="00B22378"/>
    <w:pPr>
      <w:spacing w:line="288" w:lineRule="auto"/>
    </w:pPr>
    <w:rPr>
      <w:rFonts w:asciiTheme="majorHAnsi" w:hAnsiTheme="majorHAnsi"/>
      <w:i/>
      <w:color w:val="9BBB59" w:themeColor="accent3"/>
      <w:sz w:val="24"/>
      <w:szCs w:val="28"/>
    </w:rPr>
  </w:style>
  <w:style w:type="paragraph" w:customStyle="1" w:styleId="Kortartikelstrretypsnitt">
    <w:name w:val="Kort artikel – större typsnitt"/>
    <w:basedOn w:val="Normal"/>
    <w:qFormat/>
    <w:rsid w:val="00B22378"/>
    <w:pPr>
      <w:spacing w:after="120" w:line="360" w:lineRule="auto"/>
    </w:pPr>
    <w:rPr>
      <w:sz w:val="24"/>
    </w:rPr>
  </w:style>
  <w:style w:type="paragraph" w:customStyle="1" w:styleId="Sidofltetsunderrubrik">
    <w:name w:val="Sidofältets underrubrik"/>
    <w:basedOn w:val="Normal"/>
    <w:qFormat/>
    <w:rsid w:val="00B22378"/>
    <w:pPr>
      <w:spacing w:after="120"/>
    </w:pPr>
    <w:rPr>
      <w:rFonts w:asciiTheme="majorHAnsi" w:hAnsiTheme="majorHAnsi"/>
      <w:sz w:val="20"/>
      <w:szCs w:val="20"/>
    </w:rPr>
  </w:style>
  <w:style w:type="paragraph" w:customStyle="1" w:styleId="Sidofltetsrubrik">
    <w:name w:val="Sidofältets rubrik"/>
    <w:basedOn w:val="Normal"/>
    <w:qFormat/>
    <w:rsid w:val="00B22378"/>
    <w:pPr>
      <w:pBdr>
        <w:bottom w:val="single" w:sz="4" w:space="1" w:color="9BBB59" w:themeColor="accent3"/>
      </w:pBdr>
      <w:spacing w:before="200" w:after="200" w:line="276" w:lineRule="auto"/>
    </w:pPr>
    <w:rPr>
      <w:rFonts w:asciiTheme="majorHAnsi" w:hAnsiTheme="majorHAnsi"/>
      <w:color w:val="76923C" w:themeColor="accent3" w:themeShade="BF"/>
      <w:sz w:val="24"/>
    </w:rPr>
  </w:style>
  <w:style w:type="paragraph" w:customStyle="1" w:styleId="Fretagetsslogan">
    <w:name w:val="Företagets slogan"/>
    <w:basedOn w:val="Normal"/>
    <w:qFormat/>
    <w:rsid w:val="00B22378"/>
    <w:pPr>
      <w:spacing w:before="200" w:after="200"/>
    </w:pPr>
    <w:rPr>
      <w:rFonts w:asciiTheme="majorHAnsi" w:hAnsiTheme="majorHAnsi"/>
      <w:i/>
    </w:rPr>
  </w:style>
  <w:style w:type="paragraph" w:customStyle="1" w:styleId="Sidofltetsbrdtext">
    <w:name w:val="Sidofältets brödtext"/>
    <w:basedOn w:val="Normal"/>
    <w:qFormat/>
    <w:rsid w:val="00B22378"/>
    <w:pPr>
      <w:spacing w:after="200" w:line="384" w:lineRule="auto"/>
    </w:pPr>
    <w:rPr>
      <w:sz w:val="15"/>
    </w:rPr>
  </w:style>
  <w:style w:type="paragraph" w:customStyle="1" w:styleId="Fretagetsnamnfrsttsblad">
    <w:name w:val="Företagets namn – försättsblad"/>
    <w:basedOn w:val="Normal"/>
    <w:link w:val="FretagetsnamnfrsttsbladTkn"/>
    <w:qFormat/>
    <w:rsid w:val="00B22378"/>
    <w:rPr>
      <w:rFonts w:asciiTheme="majorHAnsi" w:hAnsiTheme="majorHAnsi"/>
    </w:rPr>
  </w:style>
  <w:style w:type="character" w:customStyle="1" w:styleId="NyhetsbrevetsdatumTkn">
    <w:name w:val="Nyhetsbrevets datum Tkn"/>
    <w:basedOn w:val="Standardstycketeckensnitt"/>
    <w:link w:val="Nyhetsbrevetsdatum"/>
    <w:rsid w:val="00B22378"/>
    <w:rPr>
      <w:rFonts w:asciiTheme="majorHAnsi" w:hAnsiTheme="majorHAnsi"/>
      <w:b/>
      <w:sz w:val="17"/>
    </w:rPr>
  </w:style>
  <w:style w:type="character" w:customStyle="1" w:styleId="FretagetsnamnfrsttsbladTkn">
    <w:name w:val="Företagets namn – försättsblad Tkn"/>
    <w:basedOn w:val="Standardstycketeckensnitt"/>
    <w:link w:val="Fretagetsnamnfrsttsblad"/>
    <w:rsid w:val="00B22378"/>
    <w:rPr>
      <w:rFonts w:asciiTheme="majorHAnsi" w:hAnsiTheme="majorHAnsi"/>
      <w:sz w:val="17"/>
    </w:rPr>
  </w:style>
  <w:style w:type="paragraph" w:customStyle="1" w:styleId="Infogalogotyphr">
    <w:name w:val="Infoga logotyp här"/>
    <w:basedOn w:val="Normal"/>
    <w:qFormat/>
    <w:rsid w:val="00B22378"/>
    <w:pPr>
      <w:jc w:val="center"/>
    </w:pPr>
    <w:rPr>
      <w:rFonts w:asciiTheme="majorHAnsi" w:hAnsiTheme="majorHAnsi"/>
      <w:sz w:val="20"/>
    </w:rPr>
  </w:style>
  <w:style w:type="character" w:styleId="Platshllartext">
    <w:name w:val="Placeholder Text"/>
    <w:basedOn w:val="Standardstycketeckensnitt"/>
    <w:uiPriority w:val="99"/>
    <w:semiHidden/>
    <w:rsid w:val="00B22378"/>
    <w:rPr>
      <w:color w:val="808080"/>
    </w:rPr>
  </w:style>
  <w:style w:type="paragraph" w:customStyle="1" w:styleId="Rubrikpnyhetsbrevet">
    <w:name w:val="Rubrik på nyhetsbrevet"/>
    <w:basedOn w:val="Normal"/>
    <w:qFormat/>
    <w:rsid w:val="00B22378"/>
    <w:pPr>
      <w:framePr w:hSpace="180" w:wrap="around" w:vAnchor="page" w:hAnchor="margin" w:y="1141"/>
    </w:pPr>
    <w:rPr>
      <w:rFonts w:asciiTheme="majorHAnsi" w:hAnsiTheme="majorHAnsi"/>
      <w:noProof/>
      <w:sz w:val="96"/>
      <w:szCs w:val="96"/>
    </w:rPr>
  </w:style>
  <w:style w:type="paragraph" w:customStyle="1" w:styleId="Default">
    <w:name w:val="Default"/>
    <w:rsid w:val="00C0041B"/>
    <w:pPr>
      <w:autoSpaceDE w:val="0"/>
      <w:autoSpaceDN w:val="0"/>
      <w:adjustRightInd w:val="0"/>
      <w:spacing w:after="0" w:line="240" w:lineRule="auto"/>
    </w:pPr>
    <w:rPr>
      <w:rFonts w:ascii="AGaramond" w:hAnsi="AGaramond" w:cs="AGaramon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0041B"/>
    <w:pPr>
      <w:spacing w:line="201" w:lineRule="atLeast"/>
    </w:pPr>
    <w:rPr>
      <w:rFonts w:cstheme="minorBidi"/>
      <w:color w:val="auto"/>
    </w:rPr>
  </w:style>
  <w:style w:type="table" w:styleId="Mellanmrktrutnt2-dekorfrg3">
    <w:name w:val="Medium Grid 2 Accent 3"/>
    <w:basedOn w:val="Normaltabell"/>
    <w:uiPriority w:val="43"/>
    <w:rsid w:val="00997C7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Sidhuvud0">
    <w:name w:val="header"/>
    <w:basedOn w:val="Normal"/>
    <w:link w:val="SidhuvudChar"/>
    <w:uiPriority w:val="99"/>
    <w:unhideWhenUsed/>
    <w:rsid w:val="00DE75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0"/>
    <w:uiPriority w:val="99"/>
    <w:rsid w:val="00DE75E5"/>
    <w:rPr>
      <w:sz w:val="17"/>
    </w:rPr>
  </w:style>
  <w:style w:type="paragraph" w:styleId="Sidfot0">
    <w:name w:val="footer"/>
    <w:basedOn w:val="Normal"/>
    <w:link w:val="SidfotChar"/>
    <w:uiPriority w:val="99"/>
    <w:unhideWhenUsed/>
    <w:rsid w:val="00DE75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0"/>
    <w:uiPriority w:val="99"/>
    <w:rsid w:val="00DE75E5"/>
    <w:rPr>
      <w:sz w:val="17"/>
    </w:rPr>
  </w:style>
  <w:style w:type="paragraph" w:customStyle="1" w:styleId="Pa11">
    <w:name w:val="Pa1+1"/>
    <w:basedOn w:val="Default"/>
    <w:next w:val="Default"/>
    <w:uiPriority w:val="99"/>
    <w:rsid w:val="005C3238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/>
    <w:lsdException w:name="heading 2" w:semiHidden="0" w:uiPriority="1" w:unhideWhenUsed="0" w:qFormat="1"/>
    <w:lsdException w:name="heading 3" w:semiHidden="0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378"/>
    <w:pPr>
      <w:spacing w:after="0" w:line="240" w:lineRule="auto"/>
    </w:pPr>
    <w:rPr>
      <w:sz w:val="1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">
    <w:name w:val="rubrik 1"/>
    <w:basedOn w:val="Normal"/>
    <w:next w:val="Normal"/>
    <w:link w:val="Rubrik1Tkn"/>
    <w:uiPriority w:val="1"/>
    <w:semiHidden/>
    <w:unhideWhenUsed/>
    <w:rsid w:val="00B22378"/>
    <w:pPr>
      <w:outlineLvl w:val="0"/>
    </w:pPr>
    <w:rPr>
      <w:rFonts w:asciiTheme="majorHAnsi" w:hAnsiTheme="majorHAnsi"/>
      <w:sz w:val="96"/>
      <w:szCs w:val="96"/>
    </w:rPr>
  </w:style>
  <w:style w:type="paragraph" w:customStyle="1" w:styleId="rubrik2">
    <w:name w:val="rubrik 2"/>
    <w:basedOn w:val="rubrik1"/>
    <w:next w:val="Normal"/>
    <w:link w:val="Rubrik2Tkn"/>
    <w:uiPriority w:val="1"/>
    <w:semiHidden/>
    <w:unhideWhenUsed/>
    <w:qFormat/>
    <w:rsid w:val="00B22378"/>
    <w:pPr>
      <w:outlineLvl w:val="1"/>
    </w:pPr>
    <w:rPr>
      <w:i/>
      <w:sz w:val="32"/>
      <w:szCs w:val="32"/>
    </w:rPr>
  </w:style>
  <w:style w:type="paragraph" w:customStyle="1" w:styleId="rubrik3">
    <w:name w:val="rubrik 3"/>
    <w:basedOn w:val="Normal"/>
    <w:next w:val="Normal"/>
    <w:link w:val="Rubrik3Tkn"/>
    <w:uiPriority w:val="1"/>
    <w:semiHidden/>
    <w:unhideWhenUsed/>
    <w:qFormat/>
    <w:rsid w:val="00B22378"/>
    <w:pPr>
      <w:outlineLvl w:val="2"/>
    </w:pPr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rubrik4">
    <w:name w:val="rubrik 4"/>
    <w:basedOn w:val="Normal"/>
    <w:next w:val="Normal"/>
    <w:link w:val="Rubrik4Tkn"/>
    <w:uiPriority w:val="1"/>
    <w:unhideWhenUsed/>
    <w:qFormat/>
    <w:rsid w:val="00B22378"/>
    <w:pPr>
      <w:ind w:left="14"/>
      <w:outlineLvl w:val="3"/>
    </w:pPr>
    <w:rPr>
      <w:rFonts w:asciiTheme="majorHAnsi" w:hAnsiTheme="majorHAnsi"/>
      <w:sz w:val="32"/>
      <w:szCs w:val="36"/>
    </w:rPr>
  </w:style>
  <w:style w:type="paragraph" w:customStyle="1" w:styleId="rubrik5">
    <w:name w:val="rubrik 5"/>
    <w:basedOn w:val="Normal"/>
    <w:next w:val="Normal"/>
    <w:link w:val="Rubrik5Tkn"/>
    <w:uiPriority w:val="1"/>
    <w:semiHidden/>
    <w:unhideWhenUsed/>
    <w:qFormat/>
    <w:rsid w:val="00B22378"/>
    <w:pPr>
      <w:spacing w:after="200"/>
      <w:outlineLvl w:val="4"/>
    </w:pPr>
    <w:rPr>
      <w:rFonts w:asciiTheme="majorHAnsi" w:hAnsiTheme="majorHAnsi"/>
      <w:sz w:val="18"/>
      <w:szCs w:val="20"/>
    </w:rPr>
  </w:style>
  <w:style w:type="paragraph" w:customStyle="1" w:styleId="rubrik6">
    <w:name w:val="rubrik 6"/>
    <w:basedOn w:val="rubrik4"/>
    <w:next w:val="Normal"/>
    <w:link w:val="Rubrik6Tkn"/>
    <w:uiPriority w:val="1"/>
    <w:semiHidden/>
    <w:unhideWhenUsed/>
    <w:qFormat/>
    <w:rsid w:val="00B22378"/>
    <w:pPr>
      <w:outlineLvl w:val="5"/>
    </w:pPr>
    <w:rPr>
      <w:b/>
      <w:noProof/>
      <w:color w:val="FFFFFF" w:themeColor="background1"/>
    </w:rPr>
  </w:style>
  <w:style w:type="table" w:styleId="Tabellrutnt">
    <w:name w:val="Table Grid"/>
    <w:basedOn w:val="Normaltabell"/>
    <w:uiPriority w:val="1"/>
    <w:rsid w:val="00B223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22378"/>
    <w:rPr>
      <w:rFonts w:ascii="Tahoma" w:hAnsi="Tahoma" w:cs="Tahoma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2378"/>
    <w:rPr>
      <w:rFonts w:ascii="Tahoma" w:hAnsi="Tahoma" w:cs="Tahoma"/>
      <w:sz w:val="16"/>
      <w:szCs w:val="16"/>
    </w:rPr>
  </w:style>
  <w:style w:type="character" w:customStyle="1" w:styleId="Rubrik1Tkn">
    <w:name w:val="Rubrik 1 Tkn"/>
    <w:basedOn w:val="Standardstycketeckensnitt"/>
    <w:link w:val="rubrik1"/>
    <w:uiPriority w:val="1"/>
    <w:semiHidden/>
    <w:rsid w:val="00B22378"/>
    <w:rPr>
      <w:rFonts w:asciiTheme="majorHAnsi" w:hAnsiTheme="majorHAnsi"/>
      <w:sz w:val="96"/>
      <w:szCs w:val="96"/>
    </w:rPr>
  </w:style>
  <w:style w:type="character" w:customStyle="1" w:styleId="Rubrik2Tkn">
    <w:name w:val="Rubrik 2 Tkn"/>
    <w:basedOn w:val="Standardstycketeckensnitt"/>
    <w:link w:val="rubrik2"/>
    <w:uiPriority w:val="1"/>
    <w:semiHidden/>
    <w:rsid w:val="00B22378"/>
    <w:rPr>
      <w:rFonts w:asciiTheme="majorHAnsi" w:hAnsiTheme="majorHAnsi"/>
      <w:i/>
      <w:sz w:val="32"/>
      <w:szCs w:val="32"/>
    </w:rPr>
  </w:style>
  <w:style w:type="paragraph" w:customStyle="1" w:styleId="Nyhetsbrevetsdatum">
    <w:name w:val="Nyhetsbrevets datum"/>
    <w:basedOn w:val="Normal"/>
    <w:link w:val="NyhetsbrevetsdatumTkn"/>
    <w:qFormat/>
    <w:rsid w:val="00B22378"/>
    <w:rPr>
      <w:rFonts w:asciiTheme="majorHAnsi" w:hAnsiTheme="majorHAnsi"/>
      <w:b/>
    </w:rPr>
  </w:style>
  <w:style w:type="paragraph" w:customStyle="1" w:styleId="Nyhetsbrevetsvolym">
    <w:name w:val="Nyhetsbrevets volym"/>
    <w:basedOn w:val="Normal"/>
    <w:qFormat/>
    <w:rsid w:val="00B22378"/>
    <w:pPr>
      <w:jc w:val="right"/>
    </w:pPr>
    <w:rPr>
      <w:rFonts w:asciiTheme="majorHAnsi" w:hAnsiTheme="majorHAnsi"/>
      <w:b/>
      <w:color w:val="FFFFFF" w:themeColor="background1"/>
      <w:sz w:val="20"/>
    </w:rPr>
  </w:style>
  <w:style w:type="character" w:customStyle="1" w:styleId="Rubrik3Tkn">
    <w:name w:val="Rubrik 3 Tkn"/>
    <w:basedOn w:val="Standardstycketeckensnitt"/>
    <w:link w:val="rubrik3"/>
    <w:uiPriority w:val="1"/>
    <w:semiHidden/>
    <w:rsid w:val="00B22378"/>
    <w:rPr>
      <w:rFonts w:asciiTheme="majorHAnsi" w:hAnsiTheme="majorHAnsi"/>
      <w:color w:val="FFFFFF" w:themeColor="background1"/>
      <w:sz w:val="52"/>
      <w:szCs w:val="56"/>
    </w:rPr>
  </w:style>
  <w:style w:type="paragraph" w:customStyle="1" w:styleId="Nyhetsbrevetsbrdtext">
    <w:name w:val="Nyhetsbrevets brödtext"/>
    <w:basedOn w:val="Normal"/>
    <w:qFormat/>
    <w:rsid w:val="00B22378"/>
    <w:pPr>
      <w:spacing w:after="130" w:line="260" w:lineRule="exact"/>
      <w:ind w:left="144" w:right="144"/>
    </w:pPr>
  </w:style>
  <w:style w:type="character" w:customStyle="1" w:styleId="Rubrik4Tkn">
    <w:name w:val="Rubrik 4 Tkn"/>
    <w:basedOn w:val="Standardstycketeckensnitt"/>
    <w:link w:val="rubrik4"/>
    <w:uiPriority w:val="1"/>
    <w:rsid w:val="00B22378"/>
    <w:rPr>
      <w:rFonts w:asciiTheme="majorHAnsi" w:hAnsiTheme="majorHAnsi"/>
      <w:sz w:val="32"/>
      <w:szCs w:val="36"/>
    </w:rPr>
  </w:style>
  <w:style w:type="character" w:customStyle="1" w:styleId="Rubrik5Tkn">
    <w:name w:val="Rubrik 5 Tkn"/>
    <w:basedOn w:val="Standardstycketeckensnitt"/>
    <w:link w:val="rubrik5"/>
    <w:uiPriority w:val="1"/>
    <w:semiHidden/>
    <w:rsid w:val="00B22378"/>
    <w:rPr>
      <w:rFonts w:asciiTheme="majorHAnsi" w:hAnsiTheme="majorHAnsi"/>
      <w:sz w:val="18"/>
      <w:szCs w:val="20"/>
    </w:rPr>
  </w:style>
  <w:style w:type="paragraph" w:customStyle="1" w:styleId="Innehll">
    <w:name w:val="Innehåll"/>
    <w:basedOn w:val="Normal"/>
    <w:qFormat/>
    <w:rsid w:val="00B22378"/>
    <w:pPr>
      <w:tabs>
        <w:tab w:val="left" w:pos="2304"/>
      </w:tabs>
      <w:spacing w:after="200" w:line="360" w:lineRule="auto"/>
      <w:contextualSpacing/>
    </w:pPr>
  </w:style>
  <w:style w:type="paragraph" w:customStyle="1" w:styleId="sidhuvud">
    <w:name w:val="sidhuvud"/>
    <w:basedOn w:val="Normal"/>
    <w:link w:val="SidhuvudTkn"/>
    <w:uiPriority w:val="99"/>
    <w:semiHidden/>
    <w:unhideWhenUsed/>
    <w:rsid w:val="00B22378"/>
    <w:pPr>
      <w:tabs>
        <w:tab w:val="center" w:pos="4680"/>
        <w:tab w:val="right" w:pos="9360"/>
      </w:tabs>
    </w:pPr>
  </w:style>
  <w:style w:type="character" w:customStyle="1" w:styleId="SidhuvudTkn">
    <w:name w:val="Sidhuvud Tkn"/>
    <w:basedOn w:val="Standardstycketeckensnitt"/>
    <w:link w:val="sidhuvud"/>
    <w:uiPriority w:val="99"/>
    <w:semiHidden/>
    <w:rsid w:val="00B22378"/>
    <w:rPr>
      <w:sz w:val="16"/>
    </w:rPr>
  </w:style>
  <w:style w:type="paragraph" w:customStyle="1" w:styleId="sidfot">
    <w:name w:val="sidfot"/>
    <w:basedOn w:val="Normal"/>
    <w:link w:val="SidfotTkn"/>
    <w:uiPriority w:val="99"/>
    <w:semiHidden/>
    <w:unhideWhenUsed/>
    <w:rsid w:val="00B22378"/>
    <w:pPr>
      <w:tabs>
        <w:tab w:val="center" w:pos="4680"/>
        <w:tab w:val="right" w:pos="9360"/>
      </w:tabs>
    </w:pPr>
  </w:style>
  <w:style w:type="character" w:customStyle="1" w:styleId="SidfotTkn">
    <w:name w:val="Sidfot Tkn"/>
    <w:basedOn w:val="Standardstycketeckensnitt"/>
    <w:link w:val="sidfot"/>
    <w:uiPriority w:val="99"/>
    <w:semiHidden/>
    <w:rsid w:val="00B22378"/>
    <w:rPr>
      <w:sz w:val="16"/>
    </w:rPr>
  </w:style>
  <w:style w:type="paragraph" w:customStyle="1" w:styleId="Sidnummerhger">
    <w:name w:val="Sidnummer – höger"/>
    <w:basedOn w:val="Normal"/>
    <w:qFormat/>
    <w:rsid w:val="00B22378"/>
    <w:pPr>
      <w:ind w:right="144"/>
      <w:jc w:val="right"/>
    </w:pPr>
    <w:rPr>
      <w:rFonts w:asciiTheme="majorHAnsi" w:hAnsiTheme="majorHAnsi"/>
      <w:b/>
      <w:color w:val="FFFFFF" w:themeColor="background1"/>
      <w:sz w:val="20"/>
    </w:rPr>
  </w:style>
  <w:style w:type="paragraph" w:customStyle="1" w:styleId="Sidnummervnster">
    <w:name w:val="Sidnummer – vänster"/>
    <w:basedOn w:val="Normal"/>
    <w:qFormat/>
    <w:rsid w:val="00B22378"/>
    <w:pPr>
      <w:ind w:left="144"/>
    </w:pPr>
    <w:rPr>
      <w:rFonts w:asciiTheme="majorHAnsi" w:hAnsiTheme="majorHAnsi"/>
      <w:b/>
      <w:color w:val="FFFFFF" w:themeColor="background1"/>
      <w:sz w:val="22"/>
    </w:rPr>
  </w:style>
  <w:style w:type="character" w:customStyle="1" w:styleId="Rubrik6Tkn">
    <w:name w:val="Rubrik 6 Tkn"/>
    <w:basedOn w:val="Standardstycketeckensnitt"/>
    <w:link w:val="rubrik6"/>
    <w:uiPriority w:val="1"/>
    <w:semiHidden/>
    <w:rsid w:val="00B22378"/>
    <w:rPr>
      <w:rFonts w:asciiTheme="majorHAnsi" w:hAnsiTheme="majorHAnsi"/>
      <w:b/>
      <w:noProof/>
      <w:color w:val="FFFFFF" w:themeColor="background1"/>
      <w:sz w:val="32"/>
      <w:szCs w:val="36"/>
    </w:rPr>
  </w:style>
  <w:style w:type="paragraph" w:customStyle="1" w:styleId="Fotobildtext">
    <w:name w:val="Fotobildtext"/>
    <w:basedOn w:val="Normal"/>
    <w:qFormat/>
    <w:rsid w:val="00B22378"/>
    <w:pPr>
      <w:spacing w:after="40" w:line="288" w:lineRule="auto"/>
      <w:jc w:val="right"/>
    </w:pPr>
    <w:rPr>
      <w:i/>
      <w:sz w:val="16"/>
      <w:szCs w:val="20"/>
    </w:rPr>
  </w:style>
  <w:style w:type="paragraph" w:customStyle="1" w:styleId="Stortcitat">
    <w:name w:val="Stort citat"/>
    <w:basedOn w:val="Normal"/>
    <w:qFormat/>
    <w:rsid w:val="00B22378"/>
    <w:pPr>
      <w:spacing w:line="288" w:lineRule="auto"/>
    </w:pPr>
    <w:rPr>
      <w:rFonts w:asciiTheme="majorHAnsi" w:hAnsiTheme="majorHAnsi"/>
      <w:i/>
      <w:color w:val="9BBB59" w:themeColor="accent3"/>
      <w:sz w:val="24"/>
      <w:szCs w:val="28"/>
    </w:rPr>
  </w:style>
  <w:style w:type="paragraph" w:customStyle="1" w:styleId="Kortartikelstrretypsnitt">
    <w:name w:val="Kort artikel – större typsnitt"/>
    <w:basedOn w:val="Normal"/>
    <w:qFormat/>
    <w:rsid w:val="00B22378"/>
    <w:pPr>
      <w:spacing w:after="120" w:line="360" w:lineRule="auto"/>
    </w:pPr>
    <w:rPr>
      <w:sz w:val="24"/>
    </w:rPr>
  </w:style>
  <w:style w:type="paragraph" w:customStyle="1" w:styleId="Sidofltetsunderrubrik">
    <w:name w:val="Sidofältets underrubrik"/>
    <w:basedOn w:val="Normal"/>
    <w:qFormat/>
    <w:rsid w:val="00B22378"/>
    <w:pPr>
      <w:spacing w:after="120"/>
    </w:pPr>
    <w:rPr>
      <w:rFonts w:asciiTheme="majorHAnsi" w:hAnsiTheme="majorHAnsi"/>
      <w:sz w:val="20"/>
      <w:szCs w:val="20"/>
    </w:rPr>
  </w:style>
  <w:style w:type="paragraph" w:customStyle="1" w:styleId="Sidofltetsrubrik">
    <w:name w:val="Sidofältets rubrik"/>
    <w:basedOn w:val="Normal"/>
    <w:qFormat/>
    <w:rsid w:val="00B22378"/>
    <w:pPr>
      <w:pBdr>
        <w:bottom w:val="single" w:sz="4" w:space="1" w:color="9BBB59" w:themeColor="accent3"/>
      </w:pBdr>
      <w:spacing w:before="200" w:after="200" w:line="276" w:lineRule="auto"/>
    </w:pPr>
    <w:rPr>
      <w:rFonts w:asciiTheme="majorHAnsi" w:hAnsiTheme="majorHAnsi"/>
      <w:color w:val="76923C" w:themeColor="accent3" w:themeShade="BF"/>
      <w:sz w:val="24"/>
    </w:rPr>
  </w:style>
  <w:style w:type="paragraph" w:customStyle="1" w:styleId="Fretagetsslogan">
    <w:name w:val="Företagets slogan"/>
    <w:basedOn w:val="Normal"/>
    <w:qFormat/>
    <w:rsid w:val="00B22378"/>
    <w:pPr>
      <w:spacing w:before="200" w:after="200"/>
    </w:pPr>
    <w:rPr>
      <w:rFonts w:asciiTheme="majorHAnsi" w:hAnsiTheme="majorHAnsi"/>
      <w:i/>
    </w:rPr>
  </w:style>
  <w:style w:type="paragraph" w:customStyle="1" w:styleId="Sidofltetsbrdtext">
    <w:name w:val="Sidofältets brödtext"/>
    <w:basedOn w:val="Normal"/>
    <w:qFormat/>
    <w:rsid w:val="00B22378"/>
    <w:pPr>
      <w:spacing w:after="200" w:line="384" w:lineRule="auto"/>
    </w:pPr>
    <w:rPr>
      <w:sz w:val="15"/>
    </w:rPr>
  </w:style>
  <w:style w:type="paragraph" w:customStyle="1" w:styleId="Fretagetsnamnfrsttsblad">
    <w:name w:val="Företagets namn – försättsblad"/>
    <w:basedOn w:val="Normal"/>
    <w:link w:val="FretagetsnamnfrsttsbladTkn"/>
    <w:qFormat/>
    <w:rsid w:val="00B22378"/>
    <w:rPr>
      <w:rFonts w:asciiTheme="majorHAnsi" w:hAnsiTheme="majorHAnsi"/>
    </w:rPr>
  </w:style>
  <w:style w:type="character" w:customStyle="1" w:styleId="NyhetsbrevetsdatumTkn">
    <w:name w:val="Nyhetsbrevets datum Tkn"/>
    <w:basedOn w:val="Standardstycketeckensnitt"/>
    <w:link w:val="Nyhetsbrevetsdatum"/>
    <w:rsid w:val="00B22378"/>
    <w:rPr>
      <w:rFonts w:asciiTheme="majorHAnsi" w:hAnsiTheme="majorHAnsi"/>
      <w:b/>
      <w:sz w:val="17"/>
    </w:rPr>
  </w:style>
  <w:style w:type="character" w:customStyle="1" w:styleId="FretagetsnamnfrsttsbladTkn">
    <w:name w:val="Företagets namn – försättsblad Tkn"/>
    <w:basedOn w:val="Standardstycketeckensnitt"/>
    <w:link w:val="Fretagetsnamnfrsttsblad"/>
    <w:rsid w:val="00B22378"/>
    <w:rPr>
      <w:rFonts w:asciiTheme="majorHAnsi" w:hAnsiTheme="majorHAnsi"/>
      <w:sz w:val="17"/>
    </w:rPr>
  </w:style>
  <w:style w:type="paragraph" w:customStyle="1" w:styleId="Infogalogotyphr">
    <w:name w:val="Infoga logotyp här"/>
    <w:basedOn w:val="Normal"/>
    <w:qFormat/>
    <w:rsid w:val="00B22378"/>
    <w:pPr>
      <w:jc w:val="center"/>
    </w:pPr>
    <w:rPr>
      <w:rFonts w:asciiTheme="majorHAnsi" w:hAnsiTheme="majorHAnsi"/>
      <w:sz w:val="20"/>
    </w:rPr>
  </w:style>
  <w:style w:type="character" w:styleId="Platshllartext">
    <w:name w:val="Placeholder Text"/>
    <w:basedOn w:val="Standardstycketeckensnitt"/>
    <w:uiPriority w:val="99"/>
    <w:semiHidden/>
    <w:rsid w:val="00B22378"/>
    <w:rPr>
      <w:color w:val="808080"/>
    </w:rPr>
  </w:style>
  <w:style w:type="paragraph" w:customStyle="1" w:styleId="Rubrikpnyhetsbrevet">
    <w:name w:val="Rubrik på nyhetsbrevet"/>
    <w:basedOn w:val="Normal"/>
    <w:qFormat/>
    <w:rsid w:val="00B22378"/>
    <w:pPr>
      <w:framePr w:hSpace="180" w:wrap="around" w:vAnchor="page" w:hAnchor="margin" w:y="1141"/>
    </w:pPr>
    <w:rPr>
      <w:rFonts w:asciiTheme="majorHAnsi" w:hAnsiTheme="majorHAnsi"/>
      <w:noProof/>
      <w:sz w:val="96"/>
      <w:szCs w:val="96"/>
    </w:rPr>
  </w:style>
  <w:style w:type="paragraph" w:customStyle="1" w:styleId="Default">
    <w:name w:val="Default"/>
    <w:rsid w:val="00C0041B"/>
    <w:pPr>
      <w:autoSpaceDE w:val="0"/>
      <w:autoSpaceDN w:val="0"/>
      <w:adjustRightInd w:val="0"/>
      <w:spacing w:after="0" w:line="240" w:lineRule="auto"/>
    </w:pPr>
    <w:rPr>
      <w:rFonts w:ascii="AGaramond" w:hAnsi="AGaramond" w:cs="AGaramond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0041B"/>
    <w:pPr>
      <w:spacing w:line="201" w:lineRule="atLeast"/>
    </w:pPr>
    <w:rPr>
      <w:rFonts w:cstheme="minorBidi"/>
      <w:color w:val="auto"/>
    </w:rPr>
  </w:style>
  <w:style w:type="table" w:styleId="Mellanmrktrutnt2-dekorfrg3">
    <w:name w:val="Medium Grid 2 Accent 3"/>
    <w:basedOn w:val="Normaltabell"/>
    <w:uiPriority w:val="43"/>
    <w:rsid w:val="00997C7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Sidhuvud0">
    <w:name w:val="header"/>
    <w:basedOn w:val="Normal"/>
    <w:link w:val="SidhuvudChar"/>
    <w:uiPriority w:val="99"/>
    <w:unhideWhenUsed/>
    <w:rsid w:val="00DE75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0"/>
    <w:uiPriority w:val="99"/>
    <w:rsid w:val="00DE75E5"/>
    <w:rPr>
      <w:sz w:val="17"/>
    </w:rPr>
  </w:style>
  <w:style w:type="paragraph" w:styleId="Sidfot0">
    <w:name w:val="footer"/>
    <w:basedOn w:val="Normal"/>
    <w:link w:val="SidfotChar"/>
    <w:uiPriority w:val="99"/>
    <w:unhideWhenUsed/>
    <w:rsid w:val="00DE75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0"/>
    <w:uiPriority w:val="99"/>
    <w:rsid w:val="00DE75E5"/>
    <w:rPr>
      <w:sz w:val="17"/>
    </w:rPr>
  </w:style>
  <w:style w:type="paragraph" w:customStyle="1" w:styleId="Pa11">
    <w:name w:val="Pa1+1"/>
    <w:basedOn w:val="Default"/>
    <w:next w:val="Default"/>
    <w:uiPriority w:val="99"/>
    <w:rsid w:val="005C3238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6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73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479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8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84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05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61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5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5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4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418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62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94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06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42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26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1819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5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5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43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81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11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k%20Eseng&#229;rd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51259CB306C4C7B9975AC9C5DE42B3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E819494-37CB-4F89-8613-C33BC59533BA}"/>
      </w:docPartPr>
      <w:docPartBody>
        <w:p w:rsidR="00D52654" w:rsidRDefault="003E2E8D">
          <w:pPr>
            <w:pStyle w:val="251259CB306C4C7B9975AC9C5DE42B3E"/>
          </w:pPr>
          <w:r>
            <w:rPr>
              <w:rStyle w:val="Platshllartext"/>
            </w:rPr>
            <w:t>[Volym 1, utgåva 1]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8D"/>
    <w:rsid w:val="000E588D"/>
    <w:rsid w:val="00260D55"/>
    <w:rsid w:val="00391ECC"/>
    <w:rsid w:val="003E2E8D"/>
    <w:rsid w:val="00744ED7"/>
    <w:rsid w:val="008C3656"/>
    <w:rsid w:val="00D52654"/>
    <w:rsid w:val="00FD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28604BD51ECD4123AD2441BDCF4270A0">
    <w:name w:val="28604BD51ECD4123AD2441BDCF4270A0"/>
  </w:style>
  <w:style w:type="paragraph" w:customStyle="1" w:styleId="Fretagetsnamnfrsttsblad">
    <w:name w:val="Företagets namn – försättsblad"/>
    <w:basedOn w:val="Normal"/>
    <w:link w:val="FretagetsnamnfrsttsbladTkn"/>
    <w:qFormat/>
    <w:pPr>
      <w:spacing w:after="0" w:line="240" w:lineRule="auto"/>
    </w:pPr>
    <w:rPr>
      <w:rFonts w:asciiTheme="majorHAnsi" w:eastAsiaTheme="minorHAnsi" w:hAnsiTheme="majorHAnsi"/>
      <w:sz w:val="17"/>
    </w:rPr>
  </w:style>
  <w:style w:type="character" w:customStyle="1" w:styleId="FretagetsnamnfrsttsbladTkn">
    <w:name w:val="Företagets namn – försättsblad Tkn"/>
    <w:basedOn w:val="Standardstycketeckensnitt"/>
    <w:link w:val="Fretagetsnamnfrsttsblad"/>
    <w:rPr>
      <w:rFonts w:asciiTheme="majorHAnsi" w:eastAsiaTheme="minorHAnsi" w:hAnsiTheme="majorHAnsi"/>
      <w:sz w:val="17"/>
    </w:rPr>
  </w:style>
  <w:style w:type="paragraph" w:customStyle="1" w:styleId="2ADE49870BE249E292F092CB7248B12D">
    <w:name w:val="2ADE49870BE249E292F092CB7248B12D"/>
  </w:style>
  <w:style w:type="paragraph" w:customStyle="1" w:styleId="43B10136B35A47C9AE993512865D2801">
    <w:name w:val="43B10136B35A47C9AE993512865D2801"/>
  </w:style>
  <w:style w:type="paragraph" w:customStyle="1" w:styleId="7F4A0CBF052B404E90149A19AB427879">
    <w:name w:val="7F4A0CBF052B404E90149A19AB427879"/>
  </w:style>
  <w:style w:type="character" w:styleId="Platshllartext">
    <w:name w:val="Placeholder Text"/>
    <w:basedOn w:val="Standardstycketeckensnitt"/>
    <w:uiPriority w:val="99"/>
    <w:semiHidden/>
    <w:rsid w:val="00391ECC"/>
    <w:rPr>
      <w:color w:val="808080"/>
    </w:rPr>
  </w:style>
  <w:style w:type="paragraph" w:customStyle="1" w:styleId="251259CB306C4C7B9975AC9C5DE42B3E">
    <w:name w:val="251259CB306C4C7B9975AC9C5DE42B3E"/>
  </w:style>
  <w:style w:type="paragraph" w:customStyle="1" w:styleId="28E5564814F54B309E67311D6597ED19">
    <w:name w:val="28E5564814F54B309E67311D6597ED19"/>
  </w:style>
  <w:style w:type="paragraph" w:customStyle="1" w:styleId="C38A45F4EBD443A58A78D19F4FACE940">
    <w:name w:val="C38A45F4EBD443A58A78D19F4FACE940"/>
  </w:style>
  <w:style w:type="paragraph" w:customStyle="1" w:styleId="6996CF4C357E479AAE53402D9A1A694F">
    <w:name w:val="6996CF4C357E479AAE53402D9A1A694F"/>
  </w:style>
  <w:style w:type="paragraph" w:customStyle="1" w:styleId="6DD8FC97607943318ABF5525C68D9028">
    <w:name w:val="6DD8FC97607943318ABF5525C68D9028"/>
  </w:style>
  <w:style w:type="paragraph" w:customStyle="1" w:styleId="489E913F48DB4D65BC95BC2F9C2972FA">
    <w:name w:val="489E913F48DB4D65BC95BC2F9C2972FA"/>
  </w:style>
  <w:style w:type="paragraph" w:customStyle="1" w:styleId="02A12326B41043BB9F1374FD29E8CAC8">
    <w:name w:val="02A12326B41043BB9F1374FD29E8CAC8"/>
  </w:style>
  <w:style w:type="paragraph" w:customStyle="1" w:styleId="64E046081B4D4FE5BF0FD1B4293DC717">
    <w:name w:val="64E046081B4D4FE5BF0FD1B4293DC717"/>
  </w:style>
  <w:style w:type="paragraph" w:customStyle="1" w:styleId="498CFD8D6F2B48E6B6FF5AFDBC8D7189">
    <w:name w:val="498CFD8D6F2B48E6B6FF5AFDBC8D7189"/>
  </w:style>
  <w:style w:type="paragraph" w:customStyle="1" w:styleId="9EEFCD0253104B658827027ECAD3A17E">
    <w:name w:val="9EEFCD0253104B658827027ECAD3A17E"/>
  </w:style>
  <w:style w:type="paragraph" w:customStyle="1" w:styleId="D44BE5FC4D964A3BB2438A17D625EFE4">
    <w:name w:val="D44BE5FC4D964A3BB2438A17D625EFE4"/>
  </w:style>
  <w:style w:type="paragraph" w:customStyle="1" w:styleId="8C2ED56CF06E4CBF97E8F8554266C93B">
    <w:name w:val="8C2ED56CF06E4CBF97E8F8554266C93B"/>
  </w:style>
  <w:style w:type="paragraph" w:customStyle="1" w:styleId="46489FF0D4B14C8EB098519B3610367D">
    <w:name w:val="46489FF0D4B14C8EB098519B3610367D"/>
  </w:style>
  <w:style w:type="paragraph" w:customStyle="1" w:styleId="F80B54610A214B4FB4B9DC456B78E323">
    <w:name w:val="F80B54610A214B4FB4B9DC456B78E323"/>
  </w:style>
  <w:style w:type="paragraph" w:customStyle="1" w:styleId="EA886829C79D4DE09F20AED057A6282F">
    <w:name w:val="EA886829C79D4DE09F20AED057A6282F"/>
    <w:rsid w:val="00D52654"/>
  </w:style>
  <w:style w:type="paragraph" w:customStyle="1" w:styleId="E49D76214A2A4C96946CFCB6B8E6EB86">
    <w:name w:val="E49D76214A2A4C96946CFCB6B8E6EB86"/>
    <w:rsid w:val="00D52654"/>
  </w:style>
  <w:style w:type="paragraph" w:customStyle="1" w:styleId="E92DD84F97434AB088B34404B5F46840">
    <w:name w:val="E92DD84F97434AB088B34404B5F46840"/>
    <w:rsid w:val="00391E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28604BD51ECD4123AD2441BDCF4270A0">
    <w:name w:val="28604BD51ECD4123AD2441BDCF4270A0"/>
  </w:style>
  <w:style w:type="paragraph" w:customStyle="1" w:styleId="Fretagetsnamnfrsttsblad">
    <w:name w:val="Företagets namn – försättsblad"/>
    <w:basedOn w:val="Normal"/>
    <w:link w:val="FretagetsnamnfrsttsbladTkn"/>
    <w:qFormat/>
    <w:pPr>
      <w:spacing w:after="0" w:line="240" w:lineRule="auto"/>
    </w:pPr>
    <w:rPr>
      <w:rFonts w:asciiTheme="majorHAnsi" w:eastAsiaTheme="minorHAnsi" w:hAnsiTheme="majorHAnsi"/>
      <w:sz w:val="17"/>
    </w:rPr>
  </w:style>
  <w:style w:type="character" w:customStyle="1" w:styleId="FretagetsnamnfrsttsbladTkn">
    <w:name w:val="Företagets namn – försättsblad Tkn"/>
    <w:basedOn w:val="Standardstycketeckensnitt"/>
    <w:link w:val="Fretagetsnamnfrsttsblad"/>
    <w:rPr>
      <w:rFonts w:asciiTheme="majorHAnsi" w:eastAsiaTheme="minorHAnsi" w:hAnsiTheme="majorHAnsi"/>
      <w:sz w:val="17"/>
    </w:rPr>
  </w:style>
  <w:style w:type="paragraph" w:customStyle="1" w:styleId="2ADE49870BE249E292F092CB7248B12D">
    <w:name w:val="2ADE49870BE249E292F092CB7248B12D"/>
  </w:style>
  <w:style w:type="paragraph" w:customStyle="1" w:styleId="43B10136B35A47C9AE993512865D2801">
    <w:name w:val="43B10136B35A47C9AE993512865D2801"/>
  </w:style>
  <w:style w:type="paragraph" w:customStyle="1" w:styleId="7F4A0CBF052B404E90149A19AB427879">
    <w:name w:val="7F4A0CBF052B404E90149A19AB427879"/>
  </w:style>
  <w:style w:type="character" w:styleId="Platshllartext">
    <w:name w:val="Placeholder Text"/>
    <w:basedOn w:val="Standardstycketeckensnitt"/>
    <w:uiPriority w:val="99"/>
    <w:semiHidden/>
    <w:rsid w:val="00391ECC"/>
    <w:rPr>
      <w:color w:val="808080"/>
    </w:rPr>
  </w:style>
  <w:style w:type="paragraph" w:customStyle="1" w:styleId="251259CB306C4C7B9975AC9C5DE42B3E">
    <w:name w:val="251259CB306C4C7B9975AC9C5DE42B3E"/>
  </w:style>
  <w:style w:type="paragraph" w:customStyle="1" w:styleId="28E5564814F54B309E67311D6597ED19">
    <w:name w:val="28E5564814F54B309E67311D6597ED19"/>
  </w:style>
  <w:style w:type="paragraph" w:customStyle="1" w:styleId="C38A45F4EBD443A58A78D19F4FACE940">
    <w:name w:val="C38A45F4EBD443A58A78D19F4FACE940"/>
  </w:style>
  <w:style w:type="paragraph" w:customStyle="1" w:styleId="6996CF4C357E479AAE53402D9A1A694F">
    <w:name w:val="6996CF4C357E479AAE53402D9A1A694F"/>
  </w:style>
  <w:style w:type="paragraph" w:customStyle="1" w:styleId="6DD8FC97607943318ABF5525C68D9028">
    <w:name w:val="6DD8FC97607943318ABF5525C68D9028"/>
  </w:style>
  <w:style w:type="paragraph" w:customStyle="1" w:styleId="489E913F48DB4D65BC95BC2F9C2972FA">
    <w:name w:val="489E913F48DB4D65BC95BC2F9C2972FA"/>
  </w:style>
  <w:style w:type="paragraph" w:customStyle="1" w:styleId="02A12326B41043BB9F1374FD29E8CAC8">
    <w:name w:val="02A12326B41043BB9F1374FD29E8CAC8"/>
  </w:style>
  <w:style w:type="paragraph" w:customStyle="1" w:styleId="64E046081B4D4FE5BF0FD1B4293DC717">
    <w:name w:val="64E046081B4D4FE5BF0FD1B4293DC717"/>
  </w:style>
  <w:style w:type="paragraph" w:customStyle="1" w:styleId="498CFD8D6F2B48E6B6FF5AFDBC8D7189">
    <w:name w:val="498CFD8D6F2B48E6B6FF5AFDBC8D7189"/>
  </w:style>
  <w:style w:type="paragraph" w:customStyle="1" w:styleId="9EEFCD0253104B658827027ECAD3A17E">
    <w:name w:val="9EEFCD0253104B658827027ECAD3A17E"/>
  </w:style>
  <w:style w:type="paragraph" w:customStyle="1" w:styleId="D44BE5FC4D964A3BB2438A17D625EFE4">
    <w:name w:val="D44BE5FC4D964A3BB2438A17D625EFE4"/>
  </w:style>
  <w:style w:type="paragraph" w:customStyle="1" w:styleId="8C2ED56CF06E4CBF97E8F8554266C93B">
    <w:name w:val="8C2ED56CF06E4CBF97E8F8554266C93B"/>
  </w:style>
  <w:style w:type="paragraph" w:customStyle="1" w:styleId="46489FF0D4B14C8EB098519B3610367D">
    <w:name w:val="46489FF0D4B14C8EB098519B3610367D"/>
  </w:style>
  <w:style w:type="paragraph" w:customStyle="1" w:styleId="F80B54610A214B4FB4B9DC456B78E323">
    <w:name w:val="F80B54610A214B4FB4B9DC456B78E323"/>
  </w:style>
  <w:style w:type="paragraph" w:customStyle="1" w:styleId="EA886829C79D4DE09F20AED057A6282F">
    <w:name w:val="EA886829C79D4DE09F20AED057A6282F"/>
    <w:rsid w:val="00D52654"/>
  </w:style>
  <w:style w:type="paragraph" w:customStyle="1" w:styleId="E49D76214A2A4C96946CFCB6B8E6EB86">
    <w:name w:val="E49D76214A2A4C96946CFCB6B8E6EB86"/>
    <w:rsid w:val="00D52654"/>
  </w:style>
  <w:style w:type="paragraph" w:customStyle="1" w:styleId="E92DD84F97434AB088B34404B5F46840">
    <w:name w:val="E92DD84F97434AB088B34404B5F46840"/>
    <w:rsid w:val="00391E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da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E4E3BC60946534DB8314F473FCD9CA804001E6F70B81F461A41B87FD4CE9EC386B3" ma:contentTypeVersion="29" ma:contentTypeDescription="Create a new document." ma:contentTypeScope="" ma:versionID="9e90710fb50233184794fa7f00cb53c9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5.xml><?xml version="1.0" encoding="utf-8"?>
<b:Sources xmlns:b="http://schemas.openxmlformats.org/officeDocument/2006/bibliography" xmlns="http://schemas.openxmlformats.org/officeDocument/2006/bibliography" SelectedStyle="\APA.XSL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7E212C-39E5-440E-95DC-639767C3A669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3.xml><?xml version="1.0" encoding="utf-8"?>
<ds:datastoreItem xmlns:ds="http://schemas.openxmlformats.org/officeDocument/2006/customXml" ds:itemID="{176D7BE9-FA58-4481-904E-8E67621B19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E60742-8779-402E-B09C-35591D7A06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FB023C-ED43-4912-8285-D0ED34841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391</TotalTime>
  <Pages>2</Pages>
  <Words>23</Words>
  <Characters>124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Kartografi</vt:lpstr>
      <vt:lpstr/>
    </vt:vector>
  </TitlesOfParts>
  <Company>Hewlett-Packard Company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Kartografi</dc:title>
  <dc:creator>Esengård Patrick</dc:creator>
  <cp:lastModifiedBy>Sundblad David</cp:lastModifiedBy>
  <cp:revision>22</cp:revision>
  <cp:lastPrinted>2006-08-01T17:47:00Z</cp:lastPrinted>
  <dcterms:created xsi:type="dcterms:W3CDTF">2016-01-12T15:36:00Z</dcterms:created>
  <dcterms:modified xsi:type="dcterms:W3CDTF">2016-09-12T12:08:00Z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TC101733869990</vt:lpwstr>
  </property>
</Properties>
</file>